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A496EA" w14:textId="77777777" w:rsidR="00041080" w:rsidRDefault="0005289D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jc w:val="right"/>
        <w:rPr>
          <w:rFonts w:ascii="Verdana" w:hAnsi="Verdana" w:cs="Arial"/>
          <w:b/>
          <w:bCs/>
          <w:sz w:val="32"/>
          <w:szCs w:val="32"/>
          <w:lang w:val="pl-PL"/>
        </w:rPr>
      </w:pPr>
      <w:bookmarkStart w:id="0" w:name="_GoBack"/>
      <w:bookmarkEnd w:id="0"/>
      <w:r w:rsidRPr="0005289D">
        <w:rPr>
          <w:rFonts w:ascii="Verdana" w:hAnsi="Verdana" w:cs="Arial"/>
          <w:b/>
          <w:bCs/>
          <w:sz w:val="32"/>
          <w:szCs w:val="32"/>
          <w:lang w:val="pl-PL"/>
        </w:rPr>
        <w:tab/>
      </w:r>
      <w:r w:rsidRPr="0005289D">
        <w:rPr>
          <w:rFonts w:ascii="Verdana" w:hAnsi="Verdana" w:cs="Arial"/>
          <w:b/>
          <w:bCs/>
          <w:sz w:val="32"/>
          <w:szCs w:val="32"/>
          <w:lang w:val="pl-PL"/>
        </w:rPr>
        <w:tab/>
      </w:r>
      <w:r w:rsidRPr="0005289D">
        <w:rPr>
          <w:rFonts w:ascii="Verdana" w:hAnsi="Verdana" w:cs="Arial"/>
          <w:b/>
          <w:bCs/>
          <w:sz w:val="32"/>
          <w:szCs w:val="32"/>
          <w:lang w:val="pl-PL"/>
        </w:rPr>
        <w:tab/>
      </w:r>
      <w:r w:rsidRPr="0005289D">
        <w:rPr>
          <w:rFonts w:ascii="Verdana" w:hAnsi="Verdana" w:cs="Arial"/>
          <w:b/>
          <w:bCs/>
          <w:sz w:val="32"/>
          <w:szCs w:val="32"/>
          <w:lang w:val="pl-PL"/>
        </w:rPr>
        <w:tab/>
      </w:r>
      <w:r w:rsidRPr="0005289D">
        <w:rPr>
          <w:rFonts w:ascii="Verdana" w:hAnsi="Verdana" w:cs="Arial"/>
          <w:b/>
          <w:bCs/>
          <w:sz w:val="32"/>
          <w:szCs w:val="32"/>
          <w:lang w:val="pl-PL"/>
        </w:rPr>
        <w:tab/>
      </w:r>
      <w:r w:rsidRPr="0005289D">
        <w:rPr>
          <w:rFonts w:ascii="Verdana" w:hAnsi="Verdana" w:cs="Arial"/>
          <w:b/>
          <w:bCs/>
          <w:sz w:val="32"/>
          <w:szCs w:val="32"/>
          <w:lang w:val="pl-PL"/>
        </w:rPr>
        <w:tab/>
      </w:r>
      <w:r w:rsidRPr="0005289D">
        <w:rPr>
          <w:rFonts w:ascii="Verdana" w:hAnsi="Verdana" w:cs="Arial"/>
          <w:b/>
          <w:bCs/>
          <w:sz w:val="32"/>
          <w:szCs w:val="32"/>
          <w:lang w:val="pl-PL"/>
        </w:rPr>
        <w:tab/>
        <w:t>Komunikat prasowy</w:t>
      </w:r>
    </w:p>
    <w:p w14:paraId="4B689C13" w14:textId="77777777" w:rsidR="00DF3B88" w:rsidRPr="0005289D" w:rsidRDefault="00DF3B88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jc w:val="right"/>
        <w:rPr>
          <w:rFonts w:ascii="Verdana" w:hAnsi="Verdana" w:cs="Arial"/>
          <w:b/>
          <w:bCs/>
          <w:sz w:val="32"/>
          <w:szCs w:val="32"/>
          <w:lang w:val="pl-PL"/>
        </w:rPr>
      </w:pPr>
    </w:p>
    <w:p w14:paraId="67B8DA12" w14:textId="77777777" w:rsidR="00041080" w:rsidRPr="0005289D" w:rsidRDefault="00041080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jc w:val="both"/>
        <w:rPr>
          <w:lang w:val="pl-PL"/>
        </w:rPr>
      </w:pPr>
    </w:p>
    <w:p w14:paraId="17B6EE0B" w14:textId="4DA753E9" w:rsidR="00041080" w:rsidRPr="00DF3B88" w:rsidRDefault="008F75F2">
      <w:pPr>
        <w:pStyle w:val="Default"/>
        <w:spacing w:line="276" w:lineRule="auto"/>
        <w:rPr>
          <w:b/>
          <w:sz w:val="32"/>
          <w:lang w:val="pl-PL"/>
        </w:rPr>
      </w:pPr>
      <w:r w:rsidRPr="00DF3B88">
        <w:rPr>
          <w:b/>
          <w:sz w:val="32"/>
          <w:lang w:val="pl-PL"/>
        </w:rPr>
        <w:t xml:space="preserve">John Deere tworzy Joint Venture </w:t>
      </w:r>
    </w:p>
    <w:p w14:paraId="26F6304A" w14:textId="77777777" w:rsidR="008F75F2" w:rsidRPr="0005289D" w:rsidRDefault="008F75F2">
      <w:pPr>
        <w:pStyle w:val="Default"/>
        <w:spacing w:line="276" w:lineRule="auto"/>
        <w:rPr>
          <w:sz w:val="32"/>
          <w:lang w:val="pl-PL"/>
        </w:rPr>
      </w:pPr>
    </w:p>
    <w:p w14:paraId="274AE0FF" w14:textId="4071EF0B" w:rsidR="008F75F2" w:rsidRPr="00DF3B88" w:rsidRDefault="008F75F2">
      <w:pPr>
        <w:pStyle w:val="Default"/>
        <w:spacing w:line="276" w:lineRule="auto"/>
        <w:jc w:val="both"/>
        <w:rPr>
          <w:b/>
          <w:bCs/>
          <w:lang w:val="pl-PL"/>
        </w:rPr>
      </w:pPr>
      <w:r w:rsidRPr="00DF3B88">
        <w:rPr>
          <w:b/>
          <w:bCs/>
          <w:lang w:val="pl-PL"/>
        </w:rPr>
        <w:t>John Deere ogłosił powstanie nowej spółki</w:t>
      </w:r>
      <w:r w:rsidR="00971320">
        <w:rPr>
          <w:b/>
          <w:bCs/>
          <w:lang w:val="pl-PL"/>
        </w:rPr>
        <w:t xml:space="preserve"> Joint Venture</w:t>
      </w:r>
      <w:r w:rsidRPr="00DF3B88">
        <w:rPr>
          <w:b/>
          <w:bCs/>
          <w:lang w:val="pl-PL"/>
        </w:rPr>
        <w:t xml:space="preserve">. W jej skład </w:t>
      </w:r>
      <w:r w:rsidR="00DF3B88">
        <w:rPr>
          <w:b/>
          <w:bCs/>
          <w:lang w:val="pl-PL"/>
        </w:rPr>
        <w:t>wszedł</w:t>
      </w:r>
      <w:r w:rsidRPr="00DF3B88">
        <w:rPr>
          <w:b/>
          <w:bCs/>
          <w:lang w:val="pl-PL"/>
        </w:rPr>
        <w:t xml:space="preserve"> amerykański lider produkcji opryskiwaczy z wysokim prześwitem, </w:t>
      </w:r>
      <w:proofErr w:type="spellStart"/>
      <w:r w:rsidRPr="00DF3B88">
        <w:rPr>
          <w:b/>
          <w:bCs/>
          <w:lang w:val="pl-PL"/>
        </w:rPr>
        <w:t>Hagie</w:t>
      </w:r>
      <w:proofErr w:type="spellEnd"/>
      <w:r w:rsidRPr="00DF3B88">
        <w:rPr>
          <w:b/>
          <w:bCs/>
          <w:lang w:val="pl-PL"/>
        </w:rPr>
        <w:t xml:space="preserve"> Manufacturing. </w:t>
      </w:r>
    </w:p>
    <w:p w14:paraId="7EA657D2" w14:textId="77777777" w:rsidR="008F75F2" w:rsidRPr="00DF3B88" w:rsidRDefault="008F75F2">
      <w:pPr>
        <w:pStyle w:val="Default"/>
        <w:spacing w:line="276" w:lineRule="auto"/>
        <w:jc w:val="both"/>
        <w:rPr>
          <w:b/>
          <w:bCs/>
          <w:lang w:val="pl-PL"/>
        </w:rPr>
      </w:pPr>
    </w:p>
    <w:p w14:paraId="7AA018DF" w14:textId="5DE4691C" w:rsidR="00041080" w:rsidRPr="00DF3B88" w:rsidRDefault="00FD0ABC">
      <w:pPr>
        <w:pStyle w:val="Default"/>
        <w:spacing w:line="276" w:lineRule="auto"/>
        <w:jc w:val="both"/>
        <w:rPr>
          <w:lang w:val="pl-PL"/>
        </w:rPr>
      </w:pPr>
      <w:r w:rsidRPr="00DF3B88">
        <w:rPr>
          <w:lang w:val="pl-PL"/>
        </w:rPr>
        <w:t>W ramach podpisanej umowy</w:t>
      </w:r>
      <w:r w:rsidR="0005289D" w:rsidRPr="00DF3B88">
        <w:rPr>
          <w:lang w:val="pl-PL"/>
        </w:rPr>
        <w:t xml:space="preserve"> firma Deere</w:t>
      </w:r>
      <w:r w:rsidR="4A4E2ED9" w:rsidRPr="00DF3B88">
        <w:rPr>
          <w:lang w:val="pl-PL"/>
        </w:rPr>
        <w:t xml:space="preserve"> &amp; Company </w:t>
      </w:r>
      <w:r w:rsidR="0005289D" w:rsidRPr="00DF3B88">
        <w:rPr>
          <w:lang w:val="pl-PL"/>
        </w:rPr>
        <w:t xml:space="preserve">przejęła większość </w:t>
      </w:r>
      <w:r w:rsidR="4A4E2ED9" w:rsidRPr="00DF3B88">
        <w:rPr>
          <w:lang w:val="pl-PL"/>
        </w:rPr>
        <w:t xml:space="preserve">udziałów </w:t>
      </w:r>
      <w:r w:rsidR="0005289D" w:rsidRPr="00DF3B88">
        <w:rPr>
          <w:lang w:val="pl-PL"/>
        </w:rPr>
        <w:t>firmy Hagie Manufacturing, która będzie kontynuować produkcję opryskiwaczy w </w:t>
      </w:r>
      <w:r w:rsidR="4A4E2ED9" w:rsidRPr="00DF3B88">
        <w:rPr>
          <w:lang w:val="pl-PL"/>
        </w:rPr>
        <w:t xml:space="preserve"> </w:t>
      </w:r>
      <w:r w:rsidR="0005289D" w:rsidRPr="00DF3B88">
        <w:rPr>
          <w:lang w:val="pl-PL"/>
        </w:rPr>
        <w:t>swojej dotychczasowej fabryce w</w:t>
      </w:r>
      <w:r w:rsidR="4A4E2ED9" w:rsidRPr="00DF3B88">
        <w:rPr>
          <w:lang w:val="pl-PL"/>
        </w:rPr>
        <w:t xml:space="preserve"> </w:t>
      </w:r>
      <w:r w:rsidR="0005289D" w:rsidRPr="00DF3B88">
        <w:rPr>
          <w:lang w:val="pl-PL"/>
        </w:rPr>
        <w:t> Clarion, w</w:t>
      </w:r>
      <w:r w:rsidR="4A4E2ED9" w:rsidRPr="00DF3B88">
        <w:rPr>
          <w:lang w:val="pl-PL"/>
        </w:rPr>
        <w:t xml:space="preserve"> </w:t>
      </w:r>
      <w:r w:rsidR="0005289D" w:rsidRPr="00DF3B88">
        <w:rPr>
          <w:lang w:val="pl-PL"/>
        </w:rPr>
        <w:t> stanie Iowa.</w:t>
      </w:r>
      <w:r w:rsidRPr="00DF3B88">
        <w:rPr>
          <w:lang w:val="pl-PL"/>
        </w:rPr>
        <w:t xml:space="preserve"> </w:t>
      </w:r>
      <w:r w:rsidR="0005289D" w:rsidRPr="00DF3B88">
        <w:rPr>
          <w:lang w:val="pl-PL"/>
        </w:rPr>
        <w:t>Maszyny wyprodukowane w ramach spółki z</w:t>
      </w:r>
      <w:r w:rsidR="4A4E2ED9" w:rsidRPr="00DF3B88">
        <w:rPr>
          <w:lang w:val="pl-PL"/>
        </w:rPr>
        <w:t xml:space="preserve"> Joint Venture</w:t>
      </w:r>
      <w:r w:rsidR="0005289D" w:rsidRPr="00DF3B88">
        <w:rPr>
          <w:lang w:val="pl-PL"/>
        </w:rPr>
        <w:t xml:space="preserve"> będą nadal oznaczane marką </w:t>
      </w:r>
      <w:proofErr w:type="spellStart"/>
      <w:r w:rsidR="0005289D" w:rsidRPr="00DF3B88">
        <w:rPr>
          <w:lang w:val="pl-PL"/>
        </w:rPr>
        <w:t>Hagie</w:t>
      </w:r>
      <w:proofErr w:type="spellEnd"/>
      <w:r w:rsidR="0005289D" w:rsidRPr="00DF3B88">
        <w:rPr>
          <w:lang w:val="pl-PL"/>
        </w:rPr>
        <w:t xml:space="preserve">, a sprzedaż i serwis maszyn </w:t>
      </w:r>
      <w:proofErr w:type="spellStart"/>
      <w:r w:rsidR="0005289D" w:rsidRPr="00DF3B88">
        <w:rPr>
          <w:lang w:val="pl-PL"/>
        </w:rPr>
        <w:t>Hagie</w:t>
      </w:r>
      <w:proofErr w:type="spellEnd"/>
      <w:r w:rsidR="0005289D" w:rsidRPr="00DF3B88">
        <w:rPr>
          <w:lang w:val="pl-PL"/>
        </w:rPr>
        <w:t xml:space="preserve"> zostaną zintegrowane z ogólnoświatowym kanałem dystrybucji Deere</w:t>
      </w:r>
      <w:r w:rsidR="4A4E2ED9" w:rsidRPr="00DF3B88">
        <w:rPr>
          <w:lang w:val="pl-PL"/>
        </w:rPr>
        <w:t xml:space="preserve"> &amp; Company </w:t>
      </w:r>
      <w:r w:rsidR="0005289D" w:rsidRPr="00DF3B88">
        <w:rPr>
          <w:lang w:val="pl-PL"/>
        </w:rPr>
        <w:t>w ciągu najbliższych 15 miesięcy.</w:t>
      </w:r>
    </w:p>
    <w:p w14:paraId="101DF1B3" w14:textId="77777777" w:rsidR="00041080" w:rsidRPr="00DF3B88" w:rsidRDefault="00041080">
      <w:pPr>
        <w:pStyle w:val="Default"/>
        <w:spacing w:line="276" w:lineRule="auto"/>
        <w:jc w:val="both"/>
        <w:rPr>
          <w:lang w:val="pl-PL"/>
        </w:rPr>
      </w:pPr>
    </w:p>
    <w:p w14:paraId="3AD087F7" w14:textId="709F3C11" w:rsidR="00041080" w:rsidRPr="00DF3B88" w:rsidRDefault="0005289D">
      <w:pPr>
        <w:pStyle w:val="Default"/>
        <w:spacing w:line="276" w:lineRule="auto"/>
        <w:jc w:val="both"/>
        <w:rPr>
          <w:lang w:val="pl-PL"/>
        </w:rPr>
      </w:pPr>
      <w:r w:rsidRPr="00DF3B88">
        <w:rPr>
          <w:i/>
          <w:lang w:val="pl-PL"/>
        </w:rPr>
        <w:t>Hagie Manufacturing słynie z</w:t>
      </w:r>
      <w:r w:rsidR="4A4E2ED9" w:rsidRPr="00DF3B88">
        <w:rPr>
          <w:i/>
          <w:lang w:val="pl-PL"/>
        </w:rPr>
        <w:t xml:space="preserve"> </w:t>
      </w:r>
      <w:r w:rsidRPr="00DF3B88">
        <w:rPr>
          <w:i/>
          <w:lang w:val="pl-PL"/>
        </w:rPr>
        <w:t> innowacyjności i </w:t>
      </w:r>
      <w:r w:rsidR="4A4E2ED9" w:rsidRPr="00DF3B88">
        <w:rPr>
          <w:i/>
          <w:lang w:val="pl-PL"/>
        </w:rPr>
        <w:t xml:space="preserve"> </w:t>
      </w:r>
      <w:r w:rsidRPr="00DF3B88">
        <w:rPr>
          <w:i/>
          <w:lang w:val="pl-PL"/>
        </w:rPr>
        <w:t>dużej wiedzy w zakresie potrzeb klientów</w:t>
      </w:r>
      <w:r w:rsidR="4A4E2ED9" w:rsidRPr="00DF3B88">
        <w:rPr>
          <w:i/>
          <w:lang w:val="pl-PL"/>
        </w:rPr>
        <w:t xml:space="preserve"> poszukujących</w:t>
      </w:r>
      <w:r w:rsidRPr="00DF3B88">
        <w:rPr>
          <w:i/>
          <w:lang w:val="pl-PL"/>
        </w:rPr>
        <w:t xml:space="preserve"> opryskiwaczy z wysokim prześwitem</w:t>
      </w:r>
      <w:r w:rsidRPr="00DF3B88">
        <w:rPr>
          <w:lang w:val="pl-PL"/>
        </w:rPr>
        <w:t xml:space="preserve"> - mówi John May, prezes działu Rozwiązań </w:t>
      </w:r>
      <w:r w:rsidR="4A4E2ED9" w:rsidRPr="00DF3B88">
        <w:rPr>
          <w:lang w:val="pl-PL"/>
        </w:rPr>
        <w:t>R</w:t>
      </w:r>
      <w:r w:rsidRPr="00DF3B88">
        <w:rPr>
          <w:lang w:val="pl-PL"/>
        </w:rPr>
        <w:t>olniczych i </w:t>
      </w:r>
      <w:r w:rsidR="4A4E2ED9" w:rsidRPr="00DF3B88">
        <w:rPr>
          <w:lang w:val="pl-PL"/>
        </w:rPr>
        <w:t>G</w:t>
      </w:r>
      <w:r w:rsidRPr="00DF3B88">
        <w:rPr>
          <w:lang w:val="pl-PL"/>
        </w:rPr>
        <w:t xml:space="preserve">łówny </w:t>
      </w:r>
      <w:r w:rsidR="4A4E2ED9" w:rsidRPr="00DF3B88">
        <w:rPr>
          <w:lang w:val="pl-PL"/>
        </w:rPr>
        <w:t>M</w:t>
      </w:r>
      <w:r w:rsidRPr="00DF3B88">
        <w:rPr>
          <w:lang w:val="pl-PL"/>
        </w:rPr>
        <w:t xml:space="preserve">enedżer ds. </w:t>
      </w:r>
      <w:r w:rsidR="4A4E2ED9" w:rsidRPr="00DF3B88">
        <w:rPr>
          <w:lang w:val="pl-PL"/>
        </w:rPr>
        <w:t>I</w:t>
      </w:r>
      <w:r w:rsidRPr="00DF3B88">
        <w:rPr>
          <w:lang w:val="pl-PL"/>
        </w:rPr>
        <w:t>nformacji w </w:t>
      </w:r>
      <w:r w:rsidR="4A4E2ED9" w:rsidRPr="00DF3B88">
        <w:rPr>
          <w:lang w:val="pl-PL"/>
        </w:rPr>
        <w:t>f</w:t>
      </w:r>
      <w:r w:rsidRPr="00DF3B88">
        <w:rPr>
          <w:lang w:val="pl-PL"/>
        </w:rPr>
        <w:t>irmie Deere</w:t>
      </w:r>
      <w:r w:rsidR="4A4E2ED9" w:rsidRPr="00DF3B88">
        <w:rPr>
          <w:lang w:val="pl-PL"/>
        </w:rPr>
        <w:t xml:space="preserve"> &amp; Company</w:t>
      </w:r>
      <w:r w:rsidRPr="00DF3B88">
        <w:rPr>
          <w:lang w:val="pl-PL"/>
        </w:rPr>
        <w:t xml:space="preserve">. - </w:t>
      </w:r>
      <w:r w:rsidRPr="00DF3B88">
        <w:rPr>
          <w:i/>
          <w:lang w:val="pl-PL"/>
        </w:rPr>
        <w:t>Opryskiwacze z wysokim prześwitem to nowy rynek dla firmy Deere</w:t>
      </w:r>
      <w:r w:rsidR="4A4E2ED9" w:rsidRPr="00DF3B88">
        <w:rPr>
          <w:i/>
          <w:lang w:val="pl-PL"/>
        </w:rPr>
        <w:t xml:space="preserve"> &amp; Company</w:t>
      </w:r>
      <w:r w:rsidRPr="00DF3B88">
        <w:rPr>
          <w:i/>
          <w:lang w:val="pl-PL"/>
        </w:rPr>
        <w:t>. Wiedza pracowników Hagie pozwoli firmie</w:t>
      </w:r>
      <w:r w:rsidR="4A4E2ED9" w:rsidRPr="00DF3B88">
        <w:rPr>
          <w:i/>
          <w:lang w:val="pl-PL"/>
        </w:rPr>
        <w:t xml:space="preserve"> </w:t>
      </w:r>
      <w:r w:rsidRPr="00DF3B88">
        <w:rPr>
          <w:i/>
          <w:lang w:val="pl-PL"/>
        </w:rPr>
        <w:t xml:space="preserve">Deere </w:t>
      </w:r>
      <w:r w:rsidR="4A4E2ED9" w:rsidRPr="00DF3B88">
        <w:rPr>
          <w:i/>
          <w:lang w:val="pl-PL"/>
        </w:rPr>
        <w:t xml:space="preserve">&amp; Company </w:t>
      </w:r>
      <w:r w:rsidRPr="00DF3B88">
        <w:rPr>
          <w:i/>
          <w:lang w:val="pl-PL"/>
        </w:rPr>
        <w:t xml:space="preserve">od razu </w:t>
      </w:r>
      <w:r w:rsidR="4A4E2ED9" w:rsidRPr="00DF3B88">
        <w:rPr>
          <w:i/>
          <w:lang w:val="pl-PL"/>
        </w:rPr>
        <w:t xml:space="preserve">zaoferować powyższe maszyny  </w:t>
      </w:r>
      <w:r w:rsidRPr="00DF3B88">
        <w:rPr>
          <w:i/>
          <w:lang w:val="pl-PL"/>
        </w:rPr>
        <w:t>klientom</w:t>
      </w:r>
      <w:r w:rsidR="4A4E2ED9" w:rsidRPr="00DF3B88">
        <w:rPr>
          <w:i/>
          <w:lang w:val="pl-PL"/>
        </w:rPr>
        <w:t xml:space="preserve"> poszukującym </w:t>
      </w:r>
      <w:r w:rsidRPr="00DF3B88">
        <w:rPr>
          <w:i/>
          <w:lang w:val="pl-PL"/>
        </w:rPr>
        <w:t>rozwiązań</w:t>
      </w:r>
      <w:r w:rsidR="4A4E2ED9" w:rsidRPr="00DF3B88">
        <w:rPr>
          <w:i/>
          <w:lang w:val="pl-PL"/>
        </w:rPr>
        <w:t xml:space="preserve"> </w:t>
      </w:r>
      <w:r w:rsidRPr="00DF3B88">
        <w:rPr>
          <w:i/>
          <w:lang w:val="pl-PL"/>
        </w:rPr>
        <w:t xml:space="preserve"> </w:t>
      </w:r>
      <w:r w:rsidR="4A4E2ED9" w:rsidRPr="00DF3B88">
        <w:rPr>
          <w:i/>
          <w:lang w:val="pl-PL"/>
        </w:rPr>
        <w:t>do aplikacji składników odżywczych w ostatnim etapie wzrostu wysokich plonu</w:t>
      </w:r>
      <w:r w:rsidR="00DF3B88" w:rsidRPr="00DF3B88">
        <w:rPr>
          <w:lang w:val="pl-PL"/>
        </w:rPr>
        <w:t xml:space="preserve"> </w:t>
      </w:r>
      <w:r w:rsidR="00DF3B88" w:rsidRPr="00DF3B88">
        <w:rPr>
          <w:i/>
          <w:lang w:val="pl-PL"/>
        </w:rPr>
        <w:t xml:space="preserve">– </w:t>
      </w:r>
      <w:r w:rsidR="00DF3B88" w:rsidRPr="00DF3B88">
        <w:rPr>
          <w:lang w:val="pl-PL"/>
        </w:rPr>
        <w:t xml:space="preserve">dodaje. </w:t>
      </w:r>
    </w:p>
    <w:p w14:paraId="38EFC401" w14:textId="77777777" w:rsidR="00041080" w:rsidRPr="00DF3B88" w:rsidRDefault="00041080">
      <w:pPr>
        <w:pStyle w:val="Default"/>
        <w:spacing w:line="276" w:lineRule="auto"/>
        <w:jc w:val="both"/>
        <w:rPr>
          <w:lang w:val="pl-PL"/>
        </w:rPr>
      </w:pPr>
    </w:p>
    <w:p w14:paraId="37F5DA3F" w14:textId="51DA80DB" w:rsidR="00FD0ABC" w:rsidRPr="00DF3B88" w:rsidRDefault="00DF3B88">
      <w:pPr>
        <w:pStyle w:val="Default"/>
        <w:spacing w:line="276" w:lineRule="auto"/>
        <w:jc w:val="both"/>
        <w:rPr>
          <w:lang w:val="pl-PL"/>
        </w:rPr>
      </w:pPr>
      <w:r w:rsidRPr="00DF3B88">
        <w:rPr>
          <w:lang w:val="pl-PL"/>
        </w:rPr>
        <w:t xml:space="preserve">Do kwestii utworzenia nowej spółki odniósł się także </w:t>
      </w:r>
      <w:r w:rsidR="0005289D" w:rsidRPr="00DF3B88">
        <w:rPr>
          <w:lang w:val="pl-PL"/>
        </w:rPr>
        <w:t xml:space="preserve">Alan </w:t>
      </w:r>
      <w:proofErr w:type="spellStart"/>
      <w:r w:rsidR="0005289D" w:rsidRPr="00DF3B88">
        <w:rPr>
          <w:lang w:val="pl-PL"/>
        </w:rPr>
        <w:t>Hagie</w:t>
      </w:r>
      <w:proofErr w:type="spellEnd"/>
      <w:r w:rsidR="0005289D" w:rsidRPr="00DF3B88">
        <w:rPr>
          <w:lang w:val="pl-PL"/>
        </w:rPr>
        <w:t>, główny menedż</w:t>
      </w:r>
      <w:r w:rsidR="00FD0ABC" w:rsidRPr="00DF3B88">
        <w:rPr>
          <w:lang w:val="pl-PL"/>
        </w:rPr>
        <w:t>er w </w:t>
      </w:r>
      <w:proofErr w:type="spellStart"/>
      <w:r w:rsidR="00FD0ABC" w:rsidRPr="00DF3B88">
        <w:rPr>
          <w:lang w:val="pl-PL"/>
        </w:rPr>
        <w:t>Hagie</w:t>
      </w:r>
      <w:proofErr w:type="spellEnd"/>
      <w:r w:rsidR="00FD0ABC" w:rsidRPr="00DF3B88">
        <w:rPr>
          <w:lang w:val="pl-PL"/>
        </w:rPr>
        <w:t xml:space="preserve"> Manufactur</w:t>
      </w:r>
      <w:r w:rsidRPr="00DF3B88">
        <w:rPr>
          <w:lang w:val="pl-PL"/>
        </w:rPr>
        <w:t xml:space="preserve">ing. - </w:t>
      </w:r>
      <w:r w:rsidR="00FD0ABC" w:rsidRPr="00DF3B88">
        <w:rPr>
          <w:i/>
          <w:lang w:val="pl-PL"/>
        </w:rPr>
        <w:t>M</w:t>
      </w:r>
      <w:r w:rsidR="0005289D" w:rsidRPr="00DF3B88">
        <w:rPr>
          <w:i/>
          <w:lang w:val="pl-PL"/>
        </w:rPr>
        <w:t>amy w </w:t>
      </w:r>
      <w:r w:rsidR="4A4E2ED9" w:rsidRPr="00DF3B88">
        <w:rPr>
          <w:i/>
          <w:lang w:val="pl-PL"/>
        </w:rPr>
        <w:t xml:space="preserve"> </w:t>
      </w:r>
      <w:proofErr w:type="spellStart"/>
      <w:r w:rsidR="0005289D" w:rsidRPr="00DF3B88">
        <w:rPr>
          <w:i/>
          <w:lang w:val="pl-PL"/>
        </w:rPr>
        <w:t>Hagie</w:t>
      </w:r>
      <w:proofErr w:type="spellEnd"/>
      <w:r w:rsidR="0005289D" w:rsidRPr="00DF3B88">
        <w:rPr>
          <w:i/>
          <w:lang w:val="pl-PL"/>
        </w:rPr>
        <w:t xml:space="preserve"> doskonałe produkty pomagające producentom zwiększać</w:t>
      </w:r>
      <w:r w:rsidR="4A4E2ED9" w:rsidRPr="00DF3B88">
        <w:rPr>
          <w:i/>
          <w:lang w:val="pl-PL"/>
        </w:rPr>
        <w:t xml:space="preserve"> dochodowość</w:t>
      </w:r>
      <w:r w:rsidR="0005289D" w:rsidRPr="00DF3B88">
        <w:rPr>
          <w:i/>
          <w:lang w:val="pl-PL"/>
        </w:rPr>
        <w:t xml:space="preserve"> ich pracy, ale potrzebujemy modelu biznesowego, który pomoże nam dotrzeć do większej liczby klientów. Partnerstwo z firmą Deere</w:t>
      </w:r>
      <w:r w:rsidR="4A4E2ED9" w:rsidRPr="00DF3B88">
        <w:rPr>
          <w:i/>
          <w:lang w:val="pl-PL"/>
        </w:rPr>
        <w:t xml:space="preserve"> &amp; Company </w:t>
      </w:r>
      <w:r w:rsidR="0005289D" w:rsidRPr="00DF3B88">
        <w:rPr>
          <w:i/>
          <w:lang w:val="pl-PL"/>
        </w:rPr>
        <w:t>pozwoli nam</w:t>
      </w:r>
      <w:r w:rsidR="4A4E2ED9" w:rsidRPr="00DF3B88">
        <w:rPr>
          <w:i/>
          <w:lang w:val="pl-PL"/>
        </w:rPr>
        <w:t xml:space="preserve"> zaoferować  </w:t>
      </w:r>
      <w:r w:rsidR="0005289D" w:rsidRPr="00DF3B88">
        <w:rPr>
          <w:i/>
          <w:lang w:val="pl-PL"/>
        </w:rPr>
        <w:t>rozwiązania d</w:t>
      </w:r>
      <w:r w:rsidR="4A4E2ED9" w:rsidRPr="00DF3B88">
        <w:rPr>
          <w:i/>
          <w:lang w:val="pl-PL"/>
        </w:rPr>
        <w:t>la</w:t>
      </w:r>
      <w:r w:rsidR="0005289D" w:rsidRPr="00DF3B88">
        <w:rPr>
          <w:i/>
          <w:lang w:val="pl-PL"/>
        </w:rPr>
        <w:t xml:space="preserve"> klientów na całym świecie i</w:t>
      </w:r>
      <w:r w:rsidR="4A4E2ED9" w:rsidRPr="00DF3B88">
        <w:rPr>
          <w:i/>
          <w:lang w:val="pl-PL"/>
        </w:rPr>
        <w:t xml:space="preserve"> </w:t>
      </w:r>
      <w:r w:rsidR="0005289D" w:rsidRPr="00DF3B88">
        <w:rPr>
          <w:i/>
          <w:lang w:val="pl-PL"/>
        </w:rPr>
        <w:t> jednocześnie mieć pewność, że otrzymają oni światowej klasy wsparcie firmy Deere</w:t>
      </w:r>
      <w:r w:rsidR="4A4E2ED9" w:rsidRPr="00DF3B88">
        <w:rPr>
          <w:i/>
          <w:lang w:val="pl-PL"/>
        </w:rPr>
        <w:t xml:space="preserve"> &amp; Company</w:t>
      </w:r>
      <w:r w:rsidRPr="00DF3B88">
        <w:rPr>
          <w:i/>
          <w:lang w:val="pl-PL"/>
        </w:rPr>
        <w:t xml:space="preserve"> </w:t>
      </w:r>
      <w:r w:rsidRPr="00DF3B88">
        <w:rPr>
          <w:lang w:val="pl-PL"/>
        </w:rPr>
        <w:t xml:space="preserve">– komentuje </w:t>
      </w:r>
      <w:proofErr w:type="spellStart"/>
      <w:r w:rsidRPr="00DF3B88">
        <w:rPr>
          <w:lang w:val="pl-PL"/>
        </w:rPr>
        <w:t>Hagie</w:t>
      </w:r>
      <w:proofErr w:type="spellEnd"/>
      <w:r w:rsidRPr="00DF3B88">
        <w:rPr>
          <w:lang w:val="pl-PL"/>
        </w:rPr>
        <w:t xml:space="preserve">. </w:t>
      </w:r>
    </w:p>
    <w:p w14:paraId="5F9B68B4" w14:textId="6DEC4460" w:rsidR="00041080" w:rsidRPr="00DF3B88" w:rsidRDefault="0005289D">
      <w:pPr>
        <w:pStyle w:val="Default"/>
        <w:spacing w:line="276" w:lineRule="auto"/>
        <w:jc w:val="both"/>
        <w:rPr>
          <w:i/>
          <w:lang w:val="pl-PL"/>
        </w:rPr>
      </w:pPr>
      <w:r w:rsidRPr="00DF3B88">
        <w:rPr>
          <w:lang w:val="pl-PL"/>
        </w:rPr>
        <w:lastRenderedPageBreak/>
        <w:t>May twierdzi, że inwestycja w spółkę</w:t>
      </w:r>
      <w:r w:rsidR="4A4E2ED9" w:rsidRPr="00DF3B88">
        <w:rPr>
          <w:lang w:val="pl-PL"/>
        </w:rPr>
        <w:t xml:space="preserve"> Joint Venture</w:t>
      </w:r>
      <w:r w:rsidRPr="00DF3B88">
        <w:rPr>
          <w:lang w:val="pl-PL"/>
        </w:rPr>
        <w:t xml:space="preserve"> pozwoli firmie John Deere poszerzyć ofertę opryskiwaczy i zastosować opracowane przez Deere</w:t>
      </w:r>
      <w:r w:rsidR="4A4E2ED9" w:rsidRPr="00DF3B88">
        <w:rPr>
          <w:lang w:val="pl-PL"/>
        </w:rPr>
        <w:t xml:space="preserve"> &amp; Company </w:t>
      </w:r>
      <w:r w:rsidRPr="00DF3B88">
        <w:rPr>
          <w:lang w:val="pl-PL"/>
        </w:rPr>
        <w:t xml:space="preserve">rozwiązania technologiczne dla rolnictwa precyzyjnego w maszynach </w:t>
      </w:r>
      <w:proofErr w:type="spellStart"/>
      <w:r w:rsidRPr="00DF3B88">
        <w:rPr>
          <w:lang w:val="pl-PL"/>
        </w:rPr>
        <w:t>Hagie</w:t>
      </w:r>
      <w:proofErr w:type="spellEnd"/>
      <w:r w:rsidRPr="00DF3B88">
        <w:rPr>
          <w:lang w:val="pl-PL"/>
        </w:rPr>
        <w:t xml:space="preserve">, co </w:t>
      </w:r>
      <w:r w:rsidR="00DF3B88" w:rsidRPr="00DF3B88">
        <w:rPr>
          <w:lang w:val="pl-PL"/>
        </w:rPr>
        <w:t xml:space="preserve">z kolei </w:t>
      </w:r>
      <w:r w:rsidRPr="00DF3B88">
        <w:rPr>
          <w:lang w:val="pl-PL"/>
        </w:rPr>
        <w:t>pomoże klientom obniżyć koszty i zwiększyć plony.</w:t>
      </w:r>
    </w:p>
    <w:p w14:paraId="769A82B9" w14:textId="77777777" w:rsidR="00041080" w:rsidRPr="00DF3B88" w:rsidRDefault="00041080">
      <w:pPr>
        <w:pStyle w:val="Default"/>
        <w:spacing w:line="276" w:lineRule="auto"/>
        <w:jc w:val="both"/>
        <w:rPr>
          <w:lang w:val="pl-PL"/>
        </w:rPr>
      </w:pPr>
    </w:p>
    <w:p w14:paraId="56AAFF28" w14:textId="790B8E8C" w:rsidR="00DF3B88" w:rsidRPr="00DF3B88" w:rsidRDefault="00DF3B88">
      <w:pPr>
        <w:pStyle w:val="Default"/>
        <w:spacing w:line="276" w:lineRule="auto"/>
        <w:jc w:val="both"/>
        <w:rPr>
          <w:lang w:val="pl-PL"/>
        </w:rPr>
      </w:pPr>
      <w:r w:rsidRPr="00DF3B88">
        <w:rPr>
          <w:lang w:val="pl-PL"/>
        </w:rPr>
        <w:t xml:space="preserve">*** </w:t>
      </w:r>
    </w:p>
    <w:p w14:paraId="0A80D62A" w14:textId="77777777" w:rsidR="00041080" w:rsidRPr="00DF3B88" w:rsidRDefault="00041080">
      <w:pPr>
        <w:pStyle w:val="Default"/>
        <w:spacing w:line="276" w:lineRule="auto"/>
        <w:jc w:val="both"/>
        <w:rPr>
          <w:lang w:val="pl-PL"/>
        </w:rPr>
      </w:pPr>
    </w:p>
    <w:p w14:paraId="4A9293CE" w14:textId="1C07FD61" w:rsidR="00041080" w:rsidRPr="00DF3B88" w:rsidRDefault="0005289D">
      <w:pPr>
        <w:pStyle w:val="Default"/>
        <w:spacing w:line="276" w:lineRule="auto"/>
        <w:jc w:val="both"/>
        <w:rPr>
          <w:lang w:val="pl-PL"/>
        </w:rPr>
      </w:pPr>
      <w:r w:rsidRPr="00DF3B88">
        <w:rPr>
          <w:lang w:val="pl-PL"/>
        </w:rPr>
        <w:t>Deere &amp; Company (www.JohnDeere.com) to światowy lider oferujący zaawansowane produkty i usługi</w:t>
      </w:r>
      <w:r w:rsidR="4A4E2ED9" w:rsidRPr="00DF3B88">
        <w:rPr>
          <w:lang w:val="pl-PL"/>
        </w:rPr>
        <w:t xml:space="preserve">. Firma wspiera </w:t>
      </w:r>
      <w:r w:rsidRPr="00DF3B88">
        <w:rPr>
          <w:lang w:val="pl-PL"/>
        </w:rPr>
        <w:t>osiąg</w:t>
      </w:r>
      <w:r w:rsidR="4A4E2ED9" w:rsidRPr="00DF3B88">
        <w:rPr>
          <w:lang w:val="pl-PL"/>
        </w:rPr>
        <w:t>nięcia</w:t>
      </w:r>
      <w:r w:rsidRPr="00DF3B88">
        <w:rPr>
          <w:lang w:val="pl-PL"/>
        </w:rPr>
        <w:t xml:space="preserve"> sukces</w:t>
      </w:r>
      <w:r w:rsidR="4A4E2ED9" w:rsidRPr="00DF3B88">
        <w:rPr>
          <w:lang w:val="pl-PL"/>
        </w:rPr>
        <w:t>ów</w:t>
      </w:r>
      <w:r w:rsidRPr="00DF3B88">
        <w:rPr>
          <w:lang w:val="pl-PL"/>
        </w:rPr>
        <w:t xml:space="preserve"> </w:t>
      </w:r>
      <w:r w:rsidR="4A4E2ED9" w:rsidRPr="00DF3B88">
        <w:rPr>
          <w:lang w:val="pl-PL"/>
        </w:rPr>
        <w:t xml:space="preserve">przez </w:t>
      </w:r>
      <w:r w:rsidRPr="00DF3B88">
        <w:rPr>
          <w:lang w:val="pl-PL"/>
        </w:rPr>
        <w:t>swoim klient</w:t>
      </w:r>
      <w:r w:rsidR="4A4E2ED9" w:rsidRPr="00DF3B88">
        <w:rPr>
          <w:lang w:val="pl-PL"/>
        </w:rPr>
        <w:t xml:space="preserve">ów </w:t>
      </w:r>
      <w:r w:rsidRPr="00DF3B88">
        <w:rPr>
          <w:lang w:val="pl-PL"/>
        </w:rPr>
        <w:t>zajmujący</w:t>
      </w:r>
      <w:r w:rsidR="4A4E2ED9" w:rsidRPr="00DF3B88">
        <w:rPr>
          <w:lang w:val="pl-PL"/>
        </w:rPr>
        <w:t>ch</w:t>
      </w:r>
      <w:r w:rsidRPr="00DF3B88">
        <w:rPr>
          <w:lang w:val="pl-PL"/>
        </w:rPr>
        <w:t xml:space="preserve"> się uprawą ziemi,</w:t>
      </w:r>
      <w:r w:rsidR="4A4E2ED9" w:rsidRPr="00DF3B88">
        <w:rPr>
          <w:lang w:val="pl-PL"/>
        </w:rPr>
        <w:t xml:space="preserve"> pielęgnacją terenów zielonych, gospodarką leśną oraz budownictwem. Działania te </w:t>
      </w:r>
      <w:r w:rsidRPr="00DF3B88">
        <w:rPr>
          <w:lang w:val="pl-PL"/>
        </w:rPr>
        <w:t>mającym na celu sprostanie dramatycznie wzrastającemu światowemu zapotrzebowaniu na żywność, paliwo, schronienie i infrastrukturę.</w:t>
      </w:r>
    </w:p>
    <w:p w14:paraId="4BF9116F" w14:textId="77777777" w:rsidR="00041080" w:rsidRPr="00DF3B88" w:rsidRDefault="00041080">
      <w:pPr>
        <w:pStyle w:val="Default"/>
        <w:spacing w:line="276" w:lineRule="auto"/>
        <w:jc w:val="both"/>
        <w:rPr>
          <w:lang w:val="pl-PL"/>
        </w:rPr>
      </w:pPr>
    </w:p>
    <w:p w14:paraId="730C2E13" w14:textId="77777777" w:rsidR="00041080" w:rsidRPr="00DF3B88" w:rsidRDefault="0005289D">
      <w:pPr>
        <w:spacing w:line="276" w:lineRule="auto"/>
        <w:jc w:val="both"/>
        <w:rPr>
          <w:rFonts w:ascii="Verdana" w:hAnsi="Verdana"/>
          <w:sz w:val="24"/>
          <w:szCs w:val="24"/>
          <w:lang w:val="pl-PL"/>
        </w:rPr>
      </w:pPr>
      <w:r w:rsidRPr="00DF3B88">
        <w:rPr>
          <w:rFonts w:ascii="Verdana" w:hAnsi="Verdana"/>
          <w:sz w:val="24"/>
          <w:szCs w:val="24"/>
          <w:lang w:val="pl-PL"/>
        </w:rPr>
        <w:t>Hagie Manufacturing (www.hagie.com) oferuje innowacyjne rozwiązania do ochrony plonów, które pomagają zwiększyć opłacalność działalności rolniczej, jednocześnie dbając o odpowiedzialne zarządzanie i stosowanie najlepszych praktyk. Wyłącznym doradcą finansowym firmy Hagie podczas transakcji była firma NCP, Inc.</w:t>
      </w:r>
    </w:p>
    <w:p w14:paraId="0BEC9B8F" w14:textId="77777777" w:rsidR="00041080" w:rsidRPr="0005289D" w:rsidRDefault="00041080">
      <w:pPr>
        <w:spacing w:line="276" w:lineRule="auto"/>
        <w:jc w:val="both"/>
        <w:rPr>
          <w:rFonts w:ascii="Verdana" w:hAnsi="Verdana"/>
          <w:sz w:val="28"/>
          <w:lang w:val="pl-PL"/>
        </w:rPr>
      </w:pPr>
    </w:p>
    <w:sectPr w:rsidR="00041080" w:rsidRPr="0005289D" w:rsidSect="00191A58">
      <w:headerReference w:type="default" r:id="rId12"/>
      <w:headerReference w:type="first" r:id="rId13"/>
      <w:footerReference w:type="first" r:id="rId14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0F5B2D" w14:textId="77777777" w:rsidR="00736E40" w:rsidRDefault="00736E40">
      <w:r>
        <w:separator/>
      </w:r>
    </w:p>
  </w:endnote>
  <w:endnote w:type="continuationSeparator" w:id="0">
    <w:p w14:paraId="16B5487F" w14:textId="77777777" w:rsidR="00736E40" w:rsidRDefault="00736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AC004F" w14:textId="77777777" w:rsidR="00041080" w:rsidRPr="008F75F2" w:rsidRDefault="0005289D">
    <w:pPr>
      <w:ind w:left="-392" w:right="-533" w:firstLine="392"/>
      <w:rPr>
        <w:sz w:val="16"/>
        <w:szCs w:val="16"/>
        <w:lang w:val="pl-PL"/>
      </w:rPr>
    </w:pPr>
    <w:r w:rsidRPr="008F75F2">
      <w:rPr>
        <w:sz w:val="16"/>
        <w:szCs w:val="16"/>
        <w:lang w:val="pl-PL"/>
      </w:rPr>
      <w:t xml:space="preserve"> John Deere GmbH &amp; Co. KG </w:t>
    </w:r>
    <w:r w:rsidRPr="008F75F2">
      <w:rPr>
        <w:b/>
        <w:sz w:val="16"/>
        <w:szCs w:val="16"/>
        <w:lang w:val="pl-PL"/>
      </w:rPr>
      <w:t>•</w:t>
    </w:r>
    <w:r w:rsidRPr="008F75F2">
      <w:rPr>
        <w:sz w:val="16"/>
        <w:szCs w:val="16"/>
        <w:lang w:val="pl-PL"/>
      </w:rPr>
      <w:t xml:space="preserve"> Siedziba Mannheim </w:t>
    </w:r>
    <w:r w:rsidRPr="008F75F2">
      <w:rPr>
        <w:b/>
        <w:sz w:val="16"/>
        <w:szCs w:val="16"/>
        <w:lang w:val="pl-PL"/>
      </w:rPr>
      <w:t>•</w:t>
    </w:r>
    <w:r w:rsidRPr="008F75F2">
      <w:rPr>
        <w:sz w:val="16"/>
        <w:szCs w:val="16"/>
        <w:lang w:val="pl-PL"/>
      </w:rPr>
      <w:t xml:space="preserve"> Sąd Rejonowy Mannheim HRA 704371 </w:t>
    </w:r>
    <w:r w:rsidRPr="008F75F2">
      <w:rPr>
        <w:rFonts w:cs="Arial"/>
        <w:sz w:val="16"/>
        <w:szCs w:val="16"/>
        <w:lang w:val="pl-PL"/>
      </w:rPr>
      <w:t xml:space="preserve">• </w:t>
    </w:r>
    <w:r w:rsidRPr="008F75F2">
      <w:rPr>
        <w:sz w:val="16"/>
        <w:szCs w:val="16"/>
        <w:lang w:val="pl-PL"/>
      </w:rPr>
      <w:t>http://www.johndeere.de</w:t>
    </w:r>
  </w:p>
  <w:p w14:paraId="4EB425AF" w14:textId="77777777" w:rsidR="00041080" w:rsidRPr="00191A58" w:rsidRDefault="0005289D">
    <w:pPr>
      <w:pStyle w:val="Stopka"/>
      <w:jc w:val="center"/>
      <w:rPr>
        <w:sz w:val="16"/>
        <w:szCs w:val="16"/>
        <w:lang w:val="de-DE"/>
      </w:rPr>
    </w:pPr>
    <w:proofErr w:type="spellStart"/>
    <w:r w:rsidRPr="00191A58">
      <w:rPr>
        <w:sz w:val="16"/>
        <w:szCs w:val="16"/>
        <w:lang w:val="de-DE"/>
      </w:rPr>
      <w:t>Wspólnik</w:t>
    </w:r>
    <w:proofErr w:type="spellEnd"/>
    <w:r w:rsidRPr="00191A58">
      <w:rPr>
        <w:sz w:val="16"/>
        <w:szCs w:val="16"/>
        <w:lang w:val="de-DE"/>
      </w:rPr>
      <w:t xml:space="preserve"> </w:t>
    </w:r>
    <w:proofErr w:type="spellStart"/>
    <w:r w:rsidRPr="00191A58">
      <w:rPr>
        <w:sz w:val="16"/>
        <w:szCs w:val="16"/>
        <w:lang w:val="de-DE"/>
      </w:rPr>
      <w:t>odpowiedzialny</w:t>
    </w:r>
    <w:proofErr w:type="spellEnd"/>
    <w:r w:rsidRPr="00191A58">
      <w:rPr>
        <w:sz w:val="16"/>
        <w:szCs w:val="16"/>
        <w:lang w:val="de-DE"/>
      </w:rPr>
      <w:t xml:space="preserve"> </w:t>
    </w:r>
    <w:proofErr w:type="spellStart"/>
    <w:r w:rsidRPr="00191A58">
      <w:rPr>
        <w:sz w:val="16"/>
        <w:szCs w:val="16"/>
        <w:lang w:val="de-DE"/>
      </w:rPr>
      <w:t>osobiście</w:t>
    </w:r>
    <w:proofErr w:type="spellEnd"/>
    <w:r w:rsidRPr="00191A58">
      <w:rPr>
        <w:sz w:val="16"/>
        <w:szCs w:val="16"/>
        <w:lang w:val="de-DE"/>
      </w:rPr>
      <w:t xml:space="preserve">: John Deere GmbH, Gesellschaft mit beschränkter Haftung </w:t>
    </w:r>
    <w:r w:rsidRPr="00191A58">
      <w:rPr>
        <w:rFonts w:cs="Arial"/>
        <w:sz w:val="16"/>
        <w:szCs w:val="16"/>
        <w:lang w:val="de-DE"/>
      </w:rPr>
      <w:t>•</w:t>
    </w:r>
    <w:r w:rsidRPr="00191A58">
      <w:rPr>
        <w:sz w:val="16"/>
        <w:szCs w:val="16"/>
        <w:lang w:val="de-DE"/>
      </w:rPr>
      <w:t xml:space="preserve"> </w:t>
    </w:r>
    <w:proofErr w:type="spellStart"/>
    <w:r w:rsidRPr="00191A58">
      <w:rPr>
        <w:sz w:val="16"/>
        <w:szCs w:val="16"/>
        <w:lang w:val="de-DE"/>
      </w:rPr>
      <w:t>Siedziba</w:t>
    </w:r>
    <w:proofErr w:type="spellEnd"/>
    <w:r w:rsidRPr="00191A58">
      <w:rPr>
        <w:sz w:val="16"/>
        <w:szCs w:val="16"/>
        <w:lang w:val="de-DE"/>
      </w:rPr>
      <w:t xml:space="preserve">: </w:t>
    </w:r>
    <w:proofErr w:type="spellStart"/>
    <w:r w:rsidRPr="00191A58">
      <w:rPr>
        <w:sz w:val="16"/>
        <w:szCs w:val="16"/>
        <w:lang w:val="de-DE"/>
      </w:rPr>
      <w:t>Luksemburg</w:t>
    </w:r>
    <w:proofErr w:type="spellEnd"/>
    <w:r w:rsidRPr="00191A58">
      <w:rPr>
        <w:sz w:val="16"/>
        <w:szCs w:val="16"/>
        <w:lang w:val="de-DE"/>
      </w:rPr>
      <w:t xml:space="preserve">, </w:t>
    </w:r>
    <w:proofErr w:type="spellStart"/>
    <w:r w:rsidRPr="00191A58">
      <w:rPr>
        <w:sz w:val="16"/>
        <w:szCs w:val="16"/>
        <w:lang w:val="de-DE"/>
      </w:rPr>
      <w:t>nr</w:t>
    </w:r>
    <w:proofErr w:type="spellEnd"/>
    <w:r w:rsidRPr="00191A58">
      <w:rPr>
        <w:sz w:val="16"/>
        <w:szCs w:val="16"/>
        <w:lang w:val="de-DE"/>
      </w:rPr>
      <w:t xml:space="preserve"> </w:t>
    </w:r>
    <w:proofErr w:type="spellStart"/>
    <w:r w:rsidRPr="00191A58">
      <w:rPr>
        <w:sz w:val="16"/>
        <w:szCs w:val="16"/>
        <w:lang w:val="de-DE"/>
      </w:rPr>
      <w:t>rejestru</w:t>
    </w:r>
    <w:proofErr w:type="spellEnd"/>
    <w:r w:rsidRPr="00191A58">
      <w:rPr>
        <w:sz w:val="16"/>
        <w:szCs w:val="16"/>
        <w:lang w:val="de-DE"/>
      </w:rPr>
      <w:t xml:space="preserve"> </w:t>
    </w:r>
    <w:proofErr w:type="spellStart"/>
    <w:r w:rsidRPr="00191A58">
      <w:rPr>
        <w:sz w:val="16"/>
        <w:szCs w:val="16"/>
        <w:lang w:val="de-DE"/>
      </w:rPr>
      <w:t>handlowego</w:t>
    </w:r>
    <w:proofErr w:type="spellEnd"/>
    <w:r w:rsidRPr="00191A58">
      <w:rPr>
        <w:sz w:val="16"/>
        <w:szCs w:val="16"/>
        <w:lang w:val="de-DE"/>
      </w:rPr>
      <w:t>: R.C.S. Luxemburg B 161281</w:t>
    </w:r>
  </w:p>
  <w:p w14:paraId="20485FCF" w14:textId="77777777" w:rsidR="00041080" w:rsidRPr="00191A58" w:rsidRDefault="0005289D">
    <w:pPr>
      <w:pStyle w:val="Stopka"/>
      <w:jc w:val="center"/>
      <w:rPr>
        <w:sz w:val="16"/>
        <w:szCs w:val="16"/>
        <w:lang w:val="de-DE"/>
      </w:rPr>
    </w:pPr>
    <w:r w:rsidRPr="00191A58">
      <w:rPr>
        <w:sz w:val="16"/>
        <w:szCs w:val="16"/>
        <w:lang w:val="de-DE"/>
      </w:rPr>
      <w:t xml:space="preserve"> </w:t>
    </w:r>
    <w:proofErr w:type="spellStart"/>
    <w:r w:rsidRPr="00191A58">
      <w:rPr>
        <w:sz w:val="16"/>
        <w:szCs w:val="16"/>
        <w:lang w:val="de-DE"/>
      </w:rPr>
      <w:t>Zarząd</w:t>
    </w:r>
    <w:proofErr w:type="spellEnd"/>
    <w:r w:rsidRPr="00191A58">
      <w:rPr>
        <w:sz w:val="16"/>
        <w:szCs w:val="16"/>
        <w:lang w:val="de-DE"/>
      </w:rPr>
      <w:t xml:space="preserve">: Markwart von </w:t>
    </w:r>
    <w:proofErr w:type="spellStart"/>
    <w:r w:rsidRPr="00191A58">
      <w:rPr>
        <w:sz w:val="16"/>
        <w:szCs w:val="16"/>
        <w:lang w:val="de-DE"/>
      </w:rPr>
      <w:t>Pentz</w:t>
    </w:r>
    <w:proofErr w:type="spellEnd"/>
    <w:r w:rsidRPr="00191A58">
      <w:rPr>
        <w:sz w:val="16"/>
        <w:szCs w:val="16"/>
        <w:lang w:val="de-DE"/>
      </w:rPr>
      <w:t>, Christoph Wigger, dr Carolin Weirauch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A45DD6" w14:textId="77777777" w:rsidR="00736E40" w:rsidRDefault="00736E40">
      <w:r>
        <w:separator/>
      </w:r>
    </w:p>
  </w:footnote>
  <w:footnote w:type="continuationSeparator" w:id="0">
    <w:p w14:paraId="47BE6AC3" w14:textId="77777777" w:rsidR="00736E40" w:rsidRDefault="00736E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041080" w14:paraId="5376F465" w14:textId="77777777">
      <w:tc>
        <w:tcPr>
          <w:tcW w:w="6039" w:type="dxa"/>
        </w:tcPr>
        <w:p w14:paraId="28E3FB7A" w14:textId="77777777" w:rsidR="00041080" w:rsidRDefault="00041080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44C99E5E" w14:textId="77777777" w:rsidR="00041080" w:rsidRDefault="0005289D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sz w:val="18"/>
            </w:rPr>
            <w:instrText xml:space="preserve"> PAGE </w:instrText>
          </w:r>
          <w:r>
            <w:rPr>
              <w:rStyle w:val="Numerstrony"/>
              <w:b w:val="0"/>
              <w:sz w:val="18"/>
            </w:rPr>
            <w:fldChar w:fldCharType="separate"/>
          </w:r>
          <w:r w:rsidR="00081EB4">
            <w:rPr>
              <w:rStyle w:val="Numerstrony"/>
              <w:b w:val="0"/>
              <w:noProof/>
              <w:sz w:val="18"/>
            </w:rPr>
            <w:t>2</w:t>
          </w:r>
          <w:r>
            <w:rPr>
              <w:rStyle w:val="Numerstrony"/>
              <w:b w:val="0"/>
              <w:sz w:val="18"/>
            </w:rP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41FEBB62" w14:textId="77777777" w:rsidR="00041080" w:rsidRDefault="00041080">
          <w:pPr>
            <w:pStyle w:val="Nagwek2"/>
            <w:ind w:hanging="142"/>
          </w:pPr>
        </w:p>
      </w:tc>
    </w:tr>
  </w:tbl>
  <w:p w14:paraId="7D3F098C" w14:textId="77777777" w:rsidR="00041080" w:rsidRDefault="00041080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85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819"/>
    </w:tblGrid>
    <w:tr w:rsidR="00041080" w14:paraId="720FD75D" w14:textId="77777777">
      <w:tc>
        <w:tcPr>
          <w:tcW w:w="6039" w:type="dxa"/>
        </w:tcPr>
        <w:p w14:paraId="07297AC3" w14:textId="77777777" w:rsidR="00041080" w:rsidRDefault="0005289D">
          <w:pPr>
            <w:spacing w:before="240"/>
            <w:ind w:left="170" w:right="-680"/>
            <w:rPr>
              <w:sz w:val="24"/>
            </w:rPr>
          </w:pPr>
          <w:r>
            <w:rPr>
              <w:noProof/>
              <w:sz w:val="24"/>
              <w:lang w:val="pl-PL" w:eastAsia="pl-PL"/>
            </w:rPr>
            <w:drawing>
              <wp:inline distT="0" distB="0" distL="0" distR="0" wp14:anchorId="5EA496EA" wp14:editId="07777777">
                <wp:extent cx="2352675" cy="647700"/>
                <wp:effectExtent l="19050" t="0" r="9525" b="0"/>
                <wp:docPr id="2" name="Bild 2" descr="JD-Logo neu C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JD-Logo neu C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52675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9" w:type="dxa"/>
        </w:tcPr>
        <w:p w14:paraId="002A62CC" w14:textId="77777777" w:rsidR="00041080" w:rsidRPr="008F75F2" w:rsidRDefault="0005289D">
          <w:pPr>
            <w:tabs>
              <w:tab w:val="center" w:pos="4153"/>
              <w:tab w:val="right" w:pos="8306"/>
            </w:tabs>
            <w:spacing w:before="500"/>
            <w:ind w:right="-533" w:hanging="142"/>
            <w:rPr>
              <w:sz w:val="18"/>
              <w:szCs w:val="18"/>
              <w:lang w:val="pl-PL"/>
            </w:rPr>
          </w:pPr>
          <w:r w:rsidRPr="008F75F2">
            <w:rPr>
              <w:sz w:val="18"/>
              <w:szCs w:val="18"/>
              <w:lang w:val="pl-PL"/>
            </w:rPr>
            <w:t>John Deere GmbH &amp; Co. KG</w:t>
          </w:r>
        </w:p>
        <w:p w14:paraId="7EB31ED3" w14:textId="77777777" w:rsidR="00041080" w:rsidRPr="008F75F2" w:rsidRDefault="0005289D">
          <w:pPr>
            <w:tabs>
              <w:tab w:val="center" w:pos="4153"/>
              <w:tab w:val="right" w:pos="8306"/>
            </w:tabs>
            <w:ind w:left="-142" w:right="-533"/>
            <w:rPr>
              <w:sz w:val="18"/>
              <w:szCs w:val="18"/>
              <w:lang w:val="pl-PL"/>
            </w:rPr>
          </w:pPr>
          <w:r w:rsidRPr="008F75F2">
            <w:rPr>
              <w:sz w:val="18"/>
              <w:szCs w:val="18"/>
              <w:lang w:val="pl-PL"/>
            </w:rPr>
            <w:t>Centrum sprzedaży i marketingu regionu 2</w:t>
          </w:r>
        </w:p>
        <w:p w14:paraId="354C199C" w14:textId="77777777" w:rsidR="00041080" w:rsidRDefault="0005289D">
          <w:pPr>
            <w:pStyle w:val="Nagwek"/>
            <w:spacing w:after="200"/>
            <w:ind w:left="-142" w:right="-533"/>
            <w:rPr>
              <w:szCs w:val="18"/>
            </w:rPr>
          </w:pPr>
          <w:r>
            <w:rPr>
              <w:szCs w:val="18"/>
            </w:rPr>
            <w:t xml:space="preserve">John-Deere-Str. 70 • 68163 Mannheim • </w:t>
          </w:r>
          <w:proofErr w:type="spellStart"/>
          <w:r>
            <w:rPr>
              <w:szCs w:val="18"/>
            </w:rPr>
            <w:t>Niemcy</w:t>
          </w:r>
          <w:proofErr w:type="spellEnd"/>
        </w:p>
      </w:tc>
    </w:tr>
    <w:tr w:rsidR="00041080" w14:paraId="746971FD" w14:textId="77777777">
      <w:tc>
        <w:tcPr>
          <w:tcW w:w="6039" w:type="dxa"/>
        </w:tcPr>
        <w:p w14:paraId="1A6049CA" w14:textId="77777777" w:rsidR="00041080" w:rsidRDefault="00041080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4819" w:type="dxa"/>
        </w:tcPr>
        <w:p w14:paraId="523AD9F9" w14:textId="77777777" w:rsidR="00041080" w:rsidRDefault="0005289D">
          <w:pPr>
            <w:pStyle w:val="Nagwek"/>
            <w:ind w:right="-533" w:hanging="142"/>
            <w:rPr>
              <w:b/>
            </w:rPr>
          </w:pPr>
          <w:r>
            <w:rPr>
              <w:b/>
            </w:rPr>
            <w:t>Public Relations</w:t>
          </w:r>
        </w:p>
        <w:p w14:paraId="47F5C743" w14:textId="77777777" w:rsidR="00041080" w:rsidRDefault="0005289D">
          <w:pPr>
            <w:pStyle w:val="Nagwek"/>
            <w:ind w:right="-533" w:hanging="142"/>
          </w:pPr>
          <w:r>
            <w:t>Dr Oliver Neumann</w:t>
          </w:r>
        </w:p>
        <w:p w14:paraId="0D53FF90" w14:textId="77777777" w:rsidR="00041080" w:rsidRDefault="0005289D">
          <w:pPr>
            <w:pStyle w:val="Nagwek"/>
            <w:ind w:right="-533" w:hanging="142"/>
            <w:rPr>
              <w:sz w:val="16"/>
            </w:rPr>
          </w:pPr>
          <w:r>
            <w:rPr>
              <w:sz w:val="16"/>
            </w:rPr>
            <w:t xml:space="preserve">Tel.:+49 (0) 621 829-8161 • </w:t>
          </w:r>
          <w:proofErr w:type="spellStart"/>
          <w:r>
            <w:rPr>
              <w:sz w:val="16"/>
            </w:rPr>
            <w:t>Faks</w:t>
          </w:r>
          <w:proofErr w:type="spellEnd"/>
          <w:r>
            <w:rPr>
              <w:sz w:val="16"/>
            </w:rPr>
            <w:t>: 829-8300</w:t>
          </w:r>
        </w:p>
        <w:p w14:paraId="2BEF644F" w14:textId="77777777" w:rsidR="00041080" w:rsidRDefault="0005289D">
          <w:pPr>
            <w:pStyle w:val="Nagwek"/>
            <w:ind w:right="-533" w:hanging="142"/>
            <w:rPr>
              <w:sz w:val="16"/>
            </w:rPr>
          </w:pPr>
          <w:r>
            <w:rPr>
              <w:sz w:val="16"/>
            </w:rPr>
            <w:t>e-mail: NeumannDrOliver@JohnDeere.com</w:t>
          </w:r>
        </w:p>
        <w:p w14:paraId="70093BE1" w14:textId="77777777" w:rsidR="00041080" w:rsidRDefault="00041080">
          <w:pPr>
            <w:pStyle w:val="Nagwek"/>
            <w:spacing w:after="120"/>
            <w:ind w:right="-533" w:hanging="142"/>
          </w:pPr>
        </w:p>
      </w:tc>
    </w:tr>
  </w:tbl>
  <w:p w14:paraId="320DE7D9" w14:textId="77777777" w:rsidR="00041080" w:rsidRDefault="00041080">
    <w:pPr>
      <w:pStyle w:val="Nagwek"/>
      <w:rPr>
        <w:sz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70A1E"/>
    <w:multiLevelType w:val="hybridMultilevel"/>
    <w:tmpl w:val="3BF44C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F7E"/>
    <w:rsid w:val="00041080"/>
    <w:rsid w:val="0005289D"/>
    <w:rsid w:val="00081EB4"/>
    <w:rsid w:val="00082567"/>
    <w:rsid w:val="000A72B5"/>
    <w:rsid w:val="000F12E2"/>
    <w:rsid w:val="00110D34"/>
    <w:rsid w:val="001509F7"/>
    <w:rsid w:val="00191A58"/>
    <w:rsid w:val="0020008B"/>
    <w:rsid w:val="00204AF0"/>
    <w:rsid w:val="00215FEE"/>
    <w:rsid w:val="00331825"/>
    <w:rsid w:val="004A2ADF"/>
    <w:rsid w:val="004D4F33"/>
    <w:rsid w:val="005445BB"/>
    <w:rsid w:val="00557996"/>
    <w:rsid w:val="005802D0"/>
    <w:rsid w:val="005F0620"/>
    <w:rsid w:val="00662928"/>
    <w:rsid w:val="00683E12"/>
    <w:rsid w:val="006A01BC"/>
    <w:rsid w:val="006C70A9"/>
    <w:rsid w:val="00736E40"/>
    <w:rsid w:val="0077429D"/>
    <w:rsid w:val="007B5D0D"/>
    <w:rsid w:val="007C3C83"/>
    <w:rsid w:val="00817A9E"/>
    <w:rsid w:val="008471C2"/>
    <w:rsid w:val="008A5893"/>
    <w:rsid w:val="008E6FFB"/>
    <w:rsid w:val="008F5A69"/>
    <w:rsid w:val="008F75F2"/>
    <w:rsid w:val="00924045"/>
    <w:rsid w:val="00937F54"/>
    <w:rsid w:val="00971320"/>
    <w:rsid w:val="00A07EBE"/>
    <w:rsid w:val="00A4540B"/>
    <w:rsid w:val="00AA7FC5"/>
    <w:rsid w:val="00CF65D6"/>
    <w:rsid w:val="00D24F7E"/>
    <w:rsid w:val="00DF3B88"/>
    <w:rsid w:val="00EE788B"/>
    <w:rsid w:val="00F42513"/>
    <w:rsid w:val="00F43DFF"/>
    <w:rsid w:val="00F9558E"/>
    <w:rsid w:val="00FD0ABC"/>
    <w:rsid w:val="00FD68B9"/>
    <w:rsid w:val="00FE74E2"/>
    <w:rsid w:val="00FF0D93"/>
    <w:rsid w:val="4A4E2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B744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4F7E"/>
    <w:rPr>
      <w:rFonts w:ascii="Arial" w:hAnsi="Arial"/>
      <w:sz w:val="22"/>
    </w:rPr>
  </w:style>
  <w:style w:type="paragraph" w:styleId="Nagwek1">
    <w:name w:val="heading 1"/>
    <w:basedOn w:val="Normalny"/>
    <w:next w:val="Normalny"/>
    <w:link w:val="Nagwek1Znak"/>
    <w:qFormat/>
    <w:rsid w:val="00D24F7E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D24F7E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D24F7E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D24F7E"/>
    <w:pPr>
      <w:keepNext/>
      <w:tabs>
        <w:tab w:val="center" w:pos="4513"/>
      </w:tabs>
      <w:suppressAutoHyphens/>
      <w:jc w:val="center"/>
      <w:outlineLvl w:val="3"/>
    </w:pPr>
    <w:rPr>
      <w:b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24F7E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D24F7E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D24F7E"/>
  </w:style>
  <w:style w:type="character" w:styleId="Hipercze">
    <w:name w:val="Hyperlink"/>
    <w:basedOn w:val="Domylnaczcionkaakapitu"/>
    <w:rsid w:val="00D24F7E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FF0D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F0D9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F0D9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5802D0"/>
    <w:rPr>
      <w:rFonts w:ascii="Arial" w:hAnsi="Arial"/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8471C2"/>
    <w:rPr>
      <w:rFonts w:ascii="Arial" w:hAnsi="Arial"/>
      <w:sz w:val="22"/>
    </w:rPr>
  </w:style>
  <w:style w:type="paragraph" w:customStyle="1" w:styleId="Default">
    <w:name w:val="Default"/>
    <w:rsid w:val="00937F5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4F7E"/>
    <w:rPr>
      <w:rFonts w:ascii="Arial" w:hAnsi="Arial"/>
      <w:sz w:val="22"/>
    </w:rPr>
  </w:style>
  <w:style w:type="paragraph" w:styleId="Nagwek1">
    <w:name w:val="heading 1"/>
    <w:basedOn w:val="Normalny"/>
    <w:next w:val="Normalny"/>
    <w:link w:val="Nagwek1Znak"/>
    <w:qFormat/>
    <w:rsid w:val="00D24F7E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D24F7E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D24F7E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D24F7E"/>
    <w:pPr>
      <w:keepNext/>
      <w:tabs>
        <w:tab w:val="center" w:pos="4513"/>
      </w:tabs>
      <w:suppressAutoHyphens/>
      <w:jc w:val="center"/>
      <w:outlineLvl w:val="3"/>
    </w:pPr>
    <w:rPr>
      <w:b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24F7E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D24F7E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D24F7E"/>
  </w:style>
  <w:style w:type="character" w:styleId="Hipercze">
    <w:name w:val="Hyperlink"/>
    <w:basedOn w:val="Domylnaczcionkaakapitu"/>
    <w:rsid w:val="00D24F7E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FF0D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F0D9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F0D9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5802D0"/>
    <w:rPr>
      <w:rFonts w:ascii="Arial" w:hAnsi="Arial"/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8471C2"/>
    <w:rPr>
      <w:rFonts w:ascii="Arial" w:hAnsi="Arial"/>
      <w:sz w:val="22"/>
    </w:rPr>
  </w:style>
  <w:style w:type="paragraph" w:customStyle="1" w:styleId="Default">
    <w:name w:val="Default"/>
    <w:rsid w:val="00937F5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82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p07840\Local%20Settings\Temporary%20Internet%20Files\Content.Outlook\UD749KPN\DCEO%202007%20Abt%20int.dot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84C9BB2FB9D746BD1A4F7809DCC4BE" ma:contentTypeVersion="0" ma:contentTypeDescription="Create a new document." ma:contentTypeScope="" ma:versionID="76ae25396b44cb7edee676a5026a986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3CF75-A57A-4CB6-9DB2-71C2994EAB8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4615362-D61F-45FE-A498-61464AFFF8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C7FC63-5552-4ECA-9DA2-44476E80E1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B87BE39-3054-4DBE-9203-444BEA56F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DCEO 2007 Abt int</Template>
  <TotalTime>1</TotalTime>
  <Pages>2</Pages>
  <Words>386</Words>
  <Characters>2322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2703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 Domagała</dc:creator>
  <cp:lastModifiedBy>Mateusz_D</cp:lastModifiedBy>
  <cp:revision>2</cp:revision>
  <cp:lastPrinted>2014-06-25T07:55:00Z</cp:lastPrinted>
  <dcterms:created xsi:type="dcterms:W3CDTF">2016-04-05T07:38:00Z</dcterms:created>
  <dcterms:modified xsi:type="dcterms:W3CDTF">2016-04-05T07:38:00Z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0x010100B584C9BB2FB9D746BD1A4F7809DCC4BE</vt:lpwstr>
  </property>
</Properties>
</file>