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9C" w:rsidRDefault="00F5003F" w:rsidP="002D6365">
      <w:pPr>
        <w:jc w:val="both"/>
        <w:outlineLvl w:val="0"/>
        <w:rPr>
          <w:rFonts w:ascii="JD Sans" w:hAnsi="JD Sans"/>
          <w:color w:val="000000"/>
          <w:sz w:val="24"/>
          <w:szCs w:val="24"/>
          <w:lang w:eastAsia="en-US"/>
        </w:rPr>
      </w:pPr>
      <w:r w:rsidRPr="00F5003F">
        <w:rPr>
          <w:rFonts w:ascii="JD Sans" w:hAnsi="JD Sans"/>
          <w:b/>
          <w:noProof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30pt;margin-top:-11.35pt;width:204pt;height:18.7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<v:textbox style="mso-fit-shape-to-text:t">
              <w:txbxContent>
                <w:p w:rsidR="00174385" w:rsidRPr="004354CA" w:rsidRDefault="00174385" w:rsidP="004354CA"/>
              </w:txbxContent>
            </v:textbox>
          </v:shape>
        </w:pict>
      </w:r>
    </w:p>
    <w:p w:rsidR="00B248AD" w:rsidRDefault="00673E09" w:rsidP="009A2E1F">
      <w:pPr>
        <w:jc w:val="right"/>
        <w:outlineLvl w:val="0"/>
        <w:rPr>
          <w:rFonts w:ascii="Verdana" w:hAnsi="Verdana"/>
          <w:color w:val="000000"/>
          <w:lang w:eastAsia="en-US"/>
        </w:rPr>
      </w:pPr>
      <w:r>
        <w:rPr>
          <w:rFonts w:ascii="Verdana" w:hAnsi="Verdana"/>
          <w:color w:val="000000"/>
          <w:lang w:eastAsia="en-US"/>
        </w:rPr>
        <w:t>Tarnowo Podgórne</w:t>
      </w:r>
      <w:r w:rsidR="009A2E1F">
        <w:rPr>
          <w:rFonts w:ascii="Verdana" w:hAnsi="Verdana"/>
          <w:color w:val="000000"/>
          <w:lang w:eastAsia="en-US"/>
        </w:rPr>
        <w:t xml:space="preserve">, </w:t>
      </w:r>
      <w:r w:rsidR="00AE1DA4">
        <w:rPr>
          <w:rFonts w:ascii="Verdana" w:hAnsi="Verdana"/>
          <w:color w:val="000000"/>
          <w:lang w:eastAsia="en-US"/>
        </w:rPr>
        <w:t>2</w:t>
      </w:r>
      <w:r w:rsidR="00820E89">
        <w:rPr>
          <w:rFonts w:ascii="Verdana" w:hAnsi="Verdana"/>
          <w:color w:val="000000"/>
          <w:lang w:eastAsia="en-US"/>
        </w:rPr>
        <w:t>3</w:t>
      </w:r>
      <w:r w:rsidR="009A2E1F">
        <w:rPr>
          <w:rFonts w:ascii="Verdana" w:hAnsi="Verdana"/>
          <w:color w:val="000000"/>
          <w:lang w:eastAsia="en-US"/>
        </w:rPr>
        <w:t>.0</w:t>
      </w:r>
      <w:r w:rsidR="00AE1DA4">
        <w:rPr>
          <w:rFonts w:ascii="Verdana" w:hAnsi="Verdana"/>
          <w:color w:val="000000"/>
          <w:lang w:eastAsia="en-US"/>
        </w:rPr>
        <w:t>5</w:t>
      </w:r>
      <w:r w:rsidR="009A2E1F">
        <w:rPr>
          <w:rFonts w:ascii="Verdana" w:hAnsi="Verdana"/>
          <w:color w:val="000000"/>
          <w:lang w:eastAsia="en-US"/>
        </w:rPr>
        <w:t>.201</w:t>
      </w:r>
      <w:r w:rsidR="00BD091C">
        <w:rPr>
          <w:rFonts w:ascii="Verdana" w:hAnsi="Verdana"/>
          <w:color w:val="000000"/>
          <w:lang w:eastAsia="en-US"/>
        </w:rPr>
        <w:t>7</w:t>
      </w:r>
      <w:r w:rsidR="009A2E1F">
        <w:rPr>
          <w:rFonts w:ascii="Verdana" w:hAnsi="Verdana"/>
          <w:color w:val="000000"/>
          <w:lang w:eastAsia="en-US"/>
        </w:rPr>
        <w:t>r.</w:t>
      </w:r>
    </w:p>
    <w:p w:rsidR="009A2E1F" w:rsidRDefault="009A2E1F" w:rsidP="009A2E1F">
      <w:pPr>
        <w:jc w:val="right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:rsidR="00B248AD" w:rsidRPr="00D762B8" w:rsidRDefault="00B248AD" w:rsidP="002D6365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D762B8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:rsidR="007C016F" w:rsidRDefault="007C016F" w:rsidP="002D6365">
      <w:pPr>
        <w:jc w:val="both"/>
        <w:rPr>
          <w:rFonts w:ascii="Verdana" w:hAnsi="Verdana"/>
          <w:sz w:val="24"/>
          <w:szCs w:val="24"/>
        </w:rPr>
      </w:pPr>
    </w:p>
    <w:p w:rsidR="00AE1DA4" w:rsidRPr="00D53487" w:rsidRDefault="00AE1DA4" w:rsidP="00D53487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JDSans"/>
          <w:b/>
          <w:color w:val="008000"/>
          <w:sz w:val="28"/>
          <w:szCs w:val="28"/>
        </w:rPr>
      </w:pPr>
      <w:r w:rsidRPr="00D53487">
        <w:rPr>
          <w:rFonts w:ascii="Verdana" w:hAnsi="Verdana" w:cs="JDSans"/>
          <w:b/>
          <w:color w:val="008000"/>
          <w:sz w:val="28"/>
          <w:szCs w:val="28"/>
        </w:rPr>
        <w:t>Znamy reprezentanta Polski na Mistrzostwa Europy Operatorów 2017</w:t>
      </w:r>
    </w:p>
    <w:p w:rsidR="00AE1DA4" w:rsidRPr="006A3C2D" w:rsidRDefault="00AE1DA4" w:rsidP="00AE1DA4">
      <w:pPr>
        <w:jc w:val="both"/>
        <w:rPr>
          <w:rFonts w:ascii="Calibri" w:hAnsi="Calibri"/>
          <w:sz w:val="22"/>
          <w:szCs w:val="22"/>
        </w:rPr>
      </w:pPr>
    </w:p>
    <w:p w:rsidR="00AE1DA4" w:rsidRPr="000D6523" w:rsidRDefault="00AE1DA4" w:rsidP="00AE1DA4">
      <w:pPr>
        <w:jc w:val="both"/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</w:pPr>
      <w:r w:rsidRPr="00AE1DA4">
        <w:rPr>
          <w:rFonts w:ascii="Verdana" w:eastAsia="Arial Unicode MS" w:hAnsi="Verdana" w:cs="Calibri"/>
          <w:b/>
          <w:bCs/>
          <w:color w:val="000000"/>
          <w:sz w:val="22"/>
          <w:szCs w:val="22"/>
          <w:bdr w:val="nil"/>
        </w:rPr>
        <w:t>Bartłomiej Grzybek –</w:t>
      </w:r>
      <w:r w:rsidR="00323CDA">
        <w:rPr>
          <w:rFonts w:ascii="Verdana" w:eastAsia="Arial Unicode MS" w:hAnsi="Verdana" w:cs="Calibri"/>
          <w:b/>
          <w:bCs/>
          <w:color w:val="000000"/>
          <w:sz w:val="22"/>
          <w:szCs w:val="22"/>
          <w:bdr w:val="nil"/>
        </w:rPr>
        <w:t xml:space="preserve"> właściciel gospodarstwa z gmin</w:t>
      </w:r>
      <w:r w:rsidRPr="00AE1DA4">
        <w:rPr>
          <w:rFonts w:ascii="Verdana" w:eastAsia="Arial Unicode MS" w:hAnsi="Verdana" w:cs="Calibri"/>
          <w:b/>
          <w:bCs/>
          <w:color w:val="000000"/>
          <w:sz w:val="22"/>
          <w:szCs w:val="22"/>
          <w:bdr w:val="nil"/>
        </w:rPr>
        <w:t xml:space="preserve">y Tarnówka, będzie reprezentował Polskę na </w:t>
      </w:r>
      <w:r w:rsidR="007508B8">
        <w:rPr>
          <w:rFonts w:ascii="Verdana" w:eastAsia="Arial Unicode MS" w:hAnsi="Verdana" w:cs="Calibri"/>
          <w:b/>
          <w:bCs/>
          <w:color w:val="000000"/>
          <w:sz w:val="22"/>
          <w:szCs w:val="22"/>
          <w:bdr w:val="nil"/>
        </w:rPr>
        <w:t xml:space="preserve">Mistrzostwach Europy Operatorów, </w:t>
      </w:r>
      <w:r w:rsidR="00113233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które </w:t>
      </w:r>
      <w:r w:rsidR="007508B8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>odbęd</w:t>
      </w:r>
      <w:r w:rsidR="00113233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>ą</w:t>
      </w:r>
      <w:r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 się już w czerwcu na torze wyścigowym we Francji. W poniedziałek</w:t>
      </w:r>
      <w:r w:rsidR="005A0979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 22 maja br.</w:t>
      </w:r>
      <w:r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 odbyła się prezentacja polskiego reprezentanta w siedzibie John Deere</w:t>
      </w:r>
      <w:r w:rsidR="00BC223A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 Polska</w:t>
      </w:r>
      <w:r w:rsidR="00113233" w:rsidRPr="000D6523"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  <w:t xml:space="preserve"> w Tarnowie Podgórnym koło Poznania. </w:t>
      </w:r>
    </w:p>
    <w:p w:rsidR="007E44F4" w:rsidRPr="000D6523" w:rsidRDefault="007E44F4" w:rsidP="00AE1DA4">
      <w:pPr>
        <w:jc w:val="both"/>
        <w:rPr>
          <w:rFonts w:ascii="Verdana" w:eastAsia="Arial Unicode MS" w:hAnsi="Verdana" w:cs="Calibri"/>
          <w:b/>
          <w:bCs/>
          <w:color w:val="000000" w:themeColor="text1"/>
          <w:sz w:val="22"/>
          <w:szCs w:val="22"/>
          <w:bdr w:val="nil"/>
        </w:rPr>
      </w:pPr>
    </w:p>
    <w:p w:rsidR="007E44F4" w:rsidRPr="000D6523" w:rsidRDefault="007E44F4" w:rsidP="00AE1DA4">
      <w:pPr>
        <w:jc w:val="both"/>
        <w:rPr>
          <w:rFonts w:ascii="Verdana" w:eastAsia="Arial Unicode MS" w:hAnsi="Verdana" w:cs="Calibri"/>
          <w:bCs/>
          <w:color w:val="000000" w:themeColor="text1"/>
          <w:sz w:val="22"/>
          <w:szCs w:val="22"/>
          <w:bdr w:val="nil"/>
        </w:rPr>
      </w:pPr>
      <w:r w:rsidRPr="000D6523">
        <w:rPr>
          <w:rFonts w:ascii="Verdana" w:eastAsia="Arial Unicode MS" w:hAnsi="Verdana" w:cs="Calibri"/>
          <w:bCs/>
          <w:color w:val="000000" w:themeColor="text1"/>
          <w:sz w:val="22"/>
          <w:szCs w:val="22"/>
          <w:bdr w:val="nil"/>
        </w:rPr>
        <w:t>Precyzja, niezawodność, doświadczenie – między innymi te cechy będą potrzebne, aby wygrać Mistrzostwa Europy Operatorów,</w:t>
      </w:r>
      <w:r w:rsidR="001D700F" w:rsidRPr="000D6523">
        <w:rPr>
          <w:rFonts w:ascii="Verdana" w:eastAsia="Arial Unicode MS" w:hAnsi="Verdana" w:cs="Calibri"/>
          <w:bCs/>
          <w:color w:val="000000" w:themeColor="text1"/>
          <w:sz w:val="22"/>
          <w:szCs w:val="22"/>
          <w:bdr w:val="nil"/>
        </w:rPr>
        <w:t xml:space="preserve"> które organizują firma Michelin i John Deere. Wydarzenie odbędzie się </w:t>
      </w:r>
      <w:r w:rsidRPr="000D6523">
        <w:rPr>
          <w:rFonts w:ascii="Verdana" w:eastAsia="Arial Unicode MS" w:hAnsi="Verdana" w:cs="Calibri"/>
          <w:bCs/>
          <w:color w:val="000000" w:themeColor="text1"/>
          <w:sz w:val="22"/>
          <w:szCs w:val="22"/>
          <w:bdr w:val="nil"/>
        </w:rPr>
        <w:t>w dniach 13-15 czerwca 2017r. na torze testowym Michelin Ladoux w Clermont-Ferrand. Zawody zostaną podzielone na cztery kategorie: prędkość, łatwość prowadzenia, wydajność, zagęszczenie gleby. Operatorzy będą rywalizować najnowszymi ciągnikami John Deere’a 6250R. Mistrzostwa mają na celu nie tylko wyłonić najlepszego operatora, ale i pokazać, że mimo wysokiego poziomu technologii, wciąż umiejętności kierowcy oraz odpowiedni dobór takich parametrów, jak ciśnienie w oponach czy wysokość obrotów mają duży wpływ na wydajność ciągnika i jego osiągi. W mistrzostwach uczestniczyć będą przedstawiciele 13 krajów, którzy uzyskali w drodze głosowania internetowego największą liczbę głosów. W Polsce, zdecydowanym zwycięzcą okazał się właściciel gospodarstwa rolnego o powierzchni 200ha w gminie Tarnówka w woj. Wielkopolskim, Pan Bartłomiej Grzybek.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sz w:val="24"/>
          <w:szCs w:val="24"/>
        </w:rPr>
      </w:pPr>
      <w:r w:rsidRPr="00AE1DA4">
        <w:rPr>
          <w:rFonts w:ascii="Verdana" w:hAnsi="Verdana"/>
          <w:sz w:val="22"/>
          <w:szCs w:val="22"/>
        </w:rPr>
        <w:t xml:space="preserve">- </w:t>
      </w:r>
      <w:r w:rsidRPr="00AE1DA4">
        <w:rPr>
          <w:rFonts w:ascii="Verdana" w:hAnsi="Verdana"/>
          <w:i/>
          <w:sz w:val="22"/>
          <w:szCs w:val="22"/>
        </w:rPr>
        <w:t xml:space="preserve">Cieszymy się, że głosowanie spotkało się z tak dużym zainteresowaniem </w:t>
      </w:r>
      <w:r w:rsidR="007E44F4" w:rsidRPr="005D1D48">
        <w:rPr>
          <w:rFonts w:ascii="Verdana" w:hAnsi="Verdana"/>
          <w:i/>
          <w:sz w:val="22"/>
          <w:szCs w:val="22"/>
        </w:rPr>
        <w:t>rolników</w:t>
      </w:r>
      <w:r w:rsidRPr="00B724E5">
        <w:rPr>
          <w:rFonts w:ascii="Verdana" w:hAnsi="Verdana"/>
          <w:i/>
          <w:color w:val="00B050"/>
          <w:sz w:val="22"/>
          <w:szCs w:val="22"/>
        </w:rPr>
        <w:t xml:space="preserve">. </w:t>
      </w:r>
      <w:r w:rsidRPr="00DB7A0E">
        <w:rPr>
          <w:rFonts w:ascii="Verdana" w:hAnsi="Verdana"/>
          <w:i/>
          <w:color w:val="000000" w:themeColor="text1"/>
          <w:sz w:val="22"/>
          <w:szCs w:val="22"/>
        </w:rPr>
        <w:t>Przed Panem Bartłomiejem duże wyzwanie, ale i życiowa szansa, w</w:t>
      </w:r>
      <w:r w:rsidRPr="00AE1DA4">
        <w:rPr>
          <w:rFonts w:ascii="Verdana" w:hAnsi="Verdana"/>
          <w:i/>
          <w:sz w:val="22"/>
          <w:szCs w:val="22"/>
        </w:rPr>
        <w:t xml:space="preserve"> której liczyć będzie się odpowiednie opracowanie strategii łączącej prędkość jazdy oraz </w:t>
      </w:r>
      <w:r w:rsidR="000D7994">
        <w:rPr>
          <w:rFonts w:ascii="Verdana" w:hAnsi="Verdana"/>
          <w:i/>
          <w:sz w:val="22"/>
          <w:szCs w:val="22"/>
        </w:rPr>
        <w:t>niskie</w:t>
      </w:r>
      <w:r w:rsidRPr="00AE1DA4">
        <w:rPr>
          <w:rFonts w:ascii="Verdana" w:hAnsi="Verdana"/>
          <w:i/>
          <w:sz w:val="22"/>
          <w:szCs w:val="22"/>
        </w:rPr>
        <w:t xml:space="preserve"> zużycie paliwa i </w:t>
      </w:r>
      <w:r w:rsidR="000D7994">
        <w:rPr>
          <w:rFonts w:ascii="Verdana" w:hAnsi="Verdana"/>
          <w:i/>
          <w:sz w:val="22"/>
          <w:szCs w:val="22"/>
        </w:rPr>
        <w:t xml:space="preserve">minimalne </w:t>
      </w:r>
      <w:r w:rsidRPr="00AE1DA4">
        <w:rPr>
          <w:rFonts w:ascii="Verdana" w:hAnsi="Verdana"/>
          <w:i/>
          <w:sz w:val="22"/>
          <w:szCs w:val="22"/>
        </w:rPr>
        <w:t>ugniatanie gleby. Z uwagą będziemy śledzić poczynania naszego reprezentanta i odpowiednio go do tych zmagań przygotujemy, aby osiągnął jak najwyższe miejsce</w:t>
      </w:r>
      <w:r w:rsidRPr="00AE1DA4">
        <w:rPr>
          <w:rFonts w:ascii="Verdana" w:hAnsi="Verdana"/>
          <w:sz w:val="22"/>
          <w:szCs w:val="22"/>
        </w:rPr>
        <w:t xml:space="preserve"> – mówi </w:t>
      </w:r>
      <w:r w:rsidRPr="00AE1DA4">
        <w:rPr>
          <w:rFonts w:ascii="Verdana" w:hAnsi="Verdana"/>
          <w:b/>
          <w:sz w:val="22"/>
          <w:szCs w:val="22"/>
        </w:rPr>
        <w:t>M</w:t>
      </w:r>
      <w:r w:rsidRPr="00AE1DA4">
        <w:rPr>
          <w:rFonts w:ascii="Verdana" w:eastAsiaTheme="minorHAnsi" w:hAnsi="Verdana"/>
          <w:b/>
          <w:sz w:val="22"/>
          <w:szCs w:val="22"/>
        </w:rPr>
        <w:t>irosław</w:t>
      </w:r>
      <w:r w:rsidRPr="00AE1DA4">
        <w:rPr>
          <w:rFonts w:ascii="Verdana" w:hAnsi="Verdana" w:cs="Arial"/>
          <w:b/>
          <w:color w:val="545454"/>
          <w:shd w:val="clear" w:color="auto" w:fill="FFFFFF"/>
        </w:rPr>
        <w:t xml:space="preserve"> </w:t>
      </w:r>
      <w:r w:rsidRPr="00AE1DA4">
        <w:rPr>
          <w:rFonts w:ascii="Verdana" w:eastAsiaTheme="minorHAnsi" w:hAnsi="Verdana"/>
          <w:b/>
          <w:sz w:val="22"/>
          <w:szCs w:val="22"/>
        </w:rPr>
        <w:t>Leszczyński Prezes Zarządu, Dyrektor Generalny John Deere Polska</w:t>
      </w:r>
      <w:r w:rsidRPr="00AE1DA4">
        <w:rPr>
          <w:rFonts w:ascii="Verdana" w:eastAsiaTheme="minorHAnsi" w:hAnsi="Verdana"/>
          <w:sz w:val="22"/>
          <w:szCs w:val="22"/>
        </w:rPr>
        <w:t>.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b/>
          <w:sz w:val="22"/>
          <w:szCs w:val="22"/>
        </w:rPr>
      </w:pPr>
      <w:r w:rsidRPr="00AE1DA4">
        <w:rPr>
          <w:rFonts w:ascii="Verdana" w:hAnsi="Verdana"/>
          <w:b/>
          <w:sz w:val="22"/>
          <w:szCs w:val="22"/>
        </w:rPr>
        <w:t>Z rolnictwem związany od dzieciństwa</w:t>
      </w:r>
    </w:p>
    <w:p w:rsidR="00AE1DA4" w:rsidRPr="00AE1DA4" w:rsidRDefault="00AE1DA4" w:rsidP="00AE1DA4">
      <w:pPr>
        <w:jc w:val="both"/>
        <w:rPr>
          <w:rFonts w:ascii="Verdana" w:hAnsi="Verdana"/>
          <w:b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  <w:r w:rsidRPr="00AE1DA4">
        <w:rPr>
          <w:rFonts w:ascii="Verdana" w:hAnsi="Verdana"/>
          <w:sz w:val="22"/>
          <w:szCs w:val="22"/>
        </w:rPr>
        <w:t xml:space="preserve">Bartłomiej zaczynał swoją przygodę z rolnictwem już </w:t>
      </w:r>
      <w:r w:rsidR="00BC223A">
        <w:rPr>
          <w:rFonts w:ascii="Verdana" w:hAnsi="Verdana"/>
          <w:sz w:val="22"/>
          <w:szCs w:val="22"/>
        </w:rPr>
        <w:t>jako kilkuletni chłopiec</w:t>
      </w:r>
      <w:r w:rsidRPr="00AE1DA4">
        <w:rPr>
          <w:rFonts w:ascii="Verdana" w:hAnsi="Verdana"/>
          <w:sz w:val="22"/>
          <w:szCs w:val="22"/>
        </w:rPr>
        <w:t>, pod czujnym okiem swoich rodziców, a zwłaszcza ojca Eugeniusza, który wprowadzał go w pierwsze tajniki rolnictwa. W momencie osiągnięcia pełnoletności, rodzice przepisali mu pierwsze hektary</w:t>
      </w:r>
      <w:r w:rsidR="00D97893">
        <w:rPr>
          <w:rFonts w:ascii="Verdana" w:hAnsi="Verdana"/>
          <w:sz w:val="22"/>
          <w:szCs w:val="22"/>
        </w:rPr>
        <w:t xml:space="preserve"> ziemi</w:t>
      </w:r>
      <w:r w:rsidRPr="00AE1DA4">
        <w:rPr>
          <w:rFonts w:ascii="Verdana" w:hAnsi="Verdana"/>
          <w:sz w:val="22"/>
          <w:szCs w:val="22"/>
        </w:rPr>
        <w:t xml:space="preserve"> i od tego </w:t>
      </w:r>
      <w:r w:rsidRPr="00AE1DA4">
        <w:rPr>
          <w:rFonts w:ascii="Verdana" w:hAnsi="Verdana"/>
          <w:sz w:val="22"/>
          <w:szCs w:val="22"/>
        </w:rPr>
        <w:lastRenderedPageBreak/>
        <w:t>momentu zaczął już sam decydować o tym</w:t>
      </w:r>
      <w:r w:rsidR="00D97893">
        <w:rPr>
          <w:rFonts w:ascii="Verdana" w:hAnsi="Verdana"/>
          <w:sz w:val="22"/>
          <w:szCs w:val="22"/>
        </w:rPr>
        <w:t>,</w:t>
      </w:r>
      <w:r w:rsidRPr="00AE1DA4">
        <w:rPr>
          <w:rFonts w:ascii="Verdana" w:hAnsi="Verdana"/>
          <w:sz w:val="22"/>
          <w:szCs w:val="22"/>
        </w:rPr>
        <w:t xml:space="preserve"> w jakim kierunku będzie się rozwijać jego gospodarstwo. A co interesuje go najbardziej w tej dziedzinie?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Default="00AE1DA4" w:rsidP="00AE1DA4">
      <w:pPr>
        <w:jc w:val="both"/>
        <w:rPr>
          <w:rFonts w:ascii="Verdana" w:hAnsi="Verdana"/>
          <w:sz w:val="22"/>
          <w:szCs w:val="22"/>
        </w:rPr>
      </w:pPr>
      <w:r w:rsidRPr="00AE1DA4">
        <w:rPr>
          <w:rFonts w:ascii="Verdana" w:hAnsi="Verdana"/>
          <w:sz w:val="22"/>
          <w:szCs w:val="22"/>
        </w:rPr>
        <w:t xml:space="preserve">- </w:t>
      </w:r>
      <w:r w:rsidRPr="00AE1DA4">
        <w:rPr>
          <w:rFonts w:ascii="Verdana" w:hAnsi="Verdana"/>
          <w:i/>
          <w:sz w:val="22"/>
          <w:szCs w:val="22"/>
        </w:rPr>
        <w:t xml:space="preserve">W rolnictwie bardzo interesujące są wszystkie nowoczesne rozwiązania, które wprowadzają producenci, </w:t>
      </w:r>
      <w:r w:rsidR="00E64CD0">
        <w:rPr>
          <w:rFonts w:ascii="Verdana" w:hAnsi="Verdana"/>
          <w:i/>
          <w:sz w:val="22"/>
          <w:szCs w:val="22"/>
        </w:rPr>
        <w:t>takie jak: monitorowanie wydajności, aktywna kontrola załadunku czy zdalna naprawa</w:t>
      </w:r>
      <w:r w:rsidR="00D97893">
        <w:rPr>
          <w:rFonts w:ascii="Verdana" w:hAnsi="Verdana"/>
          <w:i/>
          <w:sz w:val="22"/>
          <w:szCs w:val="22"/>
        </w:rPr>
        <w:t xml:space="preserve"> maszyny</w:t>
      </w:r>
      <w:r w:rsidR="00E64CD0">
        <w:rPr>
          <w:rFonts w:ascii="Verdana" w:hAnsi="Verdana"/>
          <w:i/>
          <w:sz w:val="22"/>
          <w:szCs w:val="22"/>
        </w:rPr>
        <w:t xml:space="preserve">. Wszystko, aby </w:t>
      </w:r>
      <w:r w:rsidRPr="00AE1DA4">
        <w:rPr>
          <w:rFonts w:ascii="Verdana" w:hAnsi="Verdana"/>
          <w:i/>
          <w:sz w:val="22"/>
          <w:szCs w:val="22"/>
        </w:rPr>
        <w:t>jeszcze bardziej zoptymalizować działania na polu. Sam staram się, aby w moim gospodarstwie tych innowacji było jak najwięcej. Rozwijanie wiedzy, dokształcanie się, szukanie nowoczesnych</w:t>
      </w:r>
      <w:r w:rsidR="00E64CD0">
        <w:rPr>
          <w:rFonts w:ascii="Verdana" w:hAnsi="Verdana"/>
          <w:i/>
          <w:sz w:val="22"/>
          <w:szCs w:val="22"/>
        </w:rPr>
        <w:t xml:space="preserve"> systemów,</w:t>
      </w:r>
      <w:r w:rsidRPr="00AE1DA4">
        <w:rPr>
          <w:rFonts w:ascii="Verdana" w:hAnsi="Verdana"/>
          <w:i/>
          <w:sz w:val="22"/>
          <w:szCs w:val="22"/>
        </w:rPr>
        <w:t xml:space="preserve"> to część mojej codziennej pracy </w:t>
      </w:r>
      <w:r w:rsidRPr="00AE1DA4">
        <w:rPr>
          <w:rFonts w:ascii="Verdana" w:hAnsi="Verdana"/>
          <w:sz w:val="22"/>
          <w:szCs w:val="22"/>
        </w:rPr>
        <w:t>– mówi.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b/>
          <w:sz w:val="22"/>
          <w:szCs w:val="22"/>
        </w:rPr>
      </w:pPr>
      <w:r w:rsidRPr="00AE1DA4">
        <w:rPr>
          <w:rFonts w:ascii="Verdana" w:hAnsi="Verdana"/>
          <w:b/>
          <w:sz w:val="22"/>
          <w:szCs w:val="22"/>
        </w:rPr>
        <w:t>Poza rolnictwem – na pomoc innym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  <w:r w:rsidRPr="00AE1DA4">
        <w:rPr>
          <w:rFonts w:ascii="Verdana" w:hAnsi="Verdana"/>
          <w:sz w:val="22"/>
          <w:szCs w:val="22"/>
        </w:rPr>
        <w:t>Poza pracą w gospodarstwie poświęca się pracy w Ochotniczej Straży Pożarnej w Tarnówce, gdzie służy już 15 lat i obecnie jest prezesem jednostki. To jego pasja, która pozwala mu pomagać innym, biorąc udział w akcjach ratowniczych oraz m.in. uświadamiając ludziom o konieczności i sposobach obrony przed pożarami oraz przygotowaniu ic</w:t>
      </w:r>
      <w:r w:rsidR="002E5954">
        <w:rPr>
          <w:rFonts w:ascii="Verdana" w:hAnsi="Verdana"/>
          <w:sz w:val="22"/>
          <w:szCs w:val="22"/>
        </w:rPr>
        <w:t>h do udziału w ochronie przeciw</w:t>
      </w:r>
      <w:r w:rsidRPr="00AE1DA4">
        <w:rPr>
          <w:rFonts w:ascii="Verdana" w:hAnsi="Verdana"/>
          <w:sz w:val="22"/>
          <w:szCs w:val="22"/>
        </w:rPr>
        <w:t>pożarowej. W wolnych chwilach od pracy, całą swoją uwagę poświęca na wychowanie</w:t>
      </w:r>
      <w:r w:rsidR="00D97893">
        <w:rPr>
          <w:rFonts w:ascii="Verdana" w:hAnsi="Verdana"/>
          <w:sz w:val="22"/>
          <w:szCs w:val="22"/>
        </w:rPr>
        <w:t>,</w:t>
      </w:r>
      <w:r w:rsidRPr="00AE1DA4">
        <w:rPr>
          <w:rFonts w:ascii="Verdana" w:hAnsi="Verdana"/>
          <w:sz w:val="22"/>
          <w:szCs w:val="22"/>
        </w:rPr>
        <w:t xml:space="preserve"> wraz z żoną Anitą, rocznej córeczki Zuzanny. </w:t>
      </w:r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AE1DA4" w:rsidRPr="00AE1DA4" w:rsidRDefault="00AE1DA4" w:rsidP="00AE1DA4">
      <w:pPr>
        <w:jc w:val="both"/>
        <w:rPr>
          <w:rFonts w:ascii="Verdana" w:hAnsi="Verdana"/>
          <w:b/>
          <w:sz w:val="22"/>
          <w:szCs w:val="22"/>
        </w:rPr>
      </w:pPr>
      <w:r w:rsidRPr="00AE1DA4">
        <w:rPr>
          <w:rFonts w:ascii="Verdana" w:hAnsi="Verdana"/>
          <w:b/>
          <w:sz w:val="22"/>
          <w:szCs w:val="22"/>
        </w:rPr>
        <w:t>Co czeka go we Francji?</w:t>
      </w:r>
      <w:bookmarkStart w:id="0" w:name="_GoBack"/>
      <w:bookmarkEnd w:id="0"/>
    </w:p>
    <w:p w:rsidR="00AE1DA4" w:rsidRPr="00AE1DA4" w:rsidRDefault="00AE1DA4" w:rsidP="00AE1DA4">
      <w:pPr>
        <w:jc w:val="both"/>
        <w:rPr>
          <w:rFonts w:ascii="Verdana" w:hAnsi="Verdana"/>
          <w:sz w:val="22"/>
          <w:szCs w:val="22"/>
        </w:rPr>
      </w:pPr>
    </w:p>
    <w:p w:rsidR="005D4B1C" w:rsidRPr="005D4B1C" w:rsidRDefault="00AE1DA4" w:rsidP="005D4B1C">
      <w:pPr>
        <w:jc w:val="both"/>
        <w:rPr>
          <w:rFonts w:ascii="Verdana" w:hAnsi="Verdana"/>
          <w:sz w:val="22"/>
          <w:szCs w:val="22"/>
        </w:rPr>
      </w:pPr>
      <w:r w:rsidRPr="00AE1DA4">
        <w:rPr>
          <w:rFonts w:ascii="Verdana" w:hAnsi="Verdana"/>
          <w:sz w:val="22"/>
          <w:szCs w:val="22"/>
        </w:rPr>
        <w:t>Na Pana Bartłomieja we Francji czeka wiele atrakcji. Przed zawodnikami szereg wymagających konkurencji. Oprócz samej rywalizacji, uczestnicy mistrzostw, będą mieli możliwość odbycia szkolenia z optymalizacji ciągnika, prowadzone przez ekspertów John Deere i Michelin. A wszystko odbędzie się na nowym ciągniku 6250R z CommandPRO, który poszerzy ofertę John Deere w 2017r. Nie pozostaje zatem nic innego jak trzym</w:t>
      </w:r>
      <w:r>
        <w:rPr>
          <w:rFonts w:ascii="Verdana" w:hAnsi="Verdana"/>
          <w:sz w:val="22"/>
          <w:szCs w:val="22"/>
        </w:rPr>
        <w:t>anie kciuków za</w:t>
      </w:r>
      <w:r w:rsidR="00067621">
        <w:rPr>
          <w:rFonts w:ascii="Verdana" w:hAnsi="Verdana"/>
          <w:sz w:val="22"/>
          <w:szCs w:val="22"/>
        </w:rPr>
        <w:t xml:space="preserve"> polskiego</w:t>
      </w:r>
      <w:r>
        <w:rPr>
          <w:rFonts w:ascii="Verdana" w:hAnsi="Verdana"/>
          <w:sz w:val="22"/>
          <w:szCs w:val="22"/>
        </w:rPr>
        <w:t xml:space="preserve"> </w:t>
      </w:r>
      <w:r w:rsidR="00067621">
        <w:rPr>
          <w:rFonts w:ascii="Verdana" w:hAnsi="Verdana"/>
          <w:sz w:val="22"/>
          <w:szCs w:val="22"/>
        </w:rPr>
        <w:t>reprezentanta</w:t>
      </w:r>
      <w:r>
        <w:rPr>
          <w:rFonts w:ascii="Verdana" w:hAnsi="Verdana"/>
          <w:sz w:val="22"/>
          <w:szCs w:val="22"/>
        </w:rPr>
        <w:t xml:space="preserve">. </w:t>
      </w:r>
    </w:p>
    <w:p w:rsidR="005D4B1C" w:rsidRPr="00920F38" w:rsidRDefault="005D4B1C" w:rsidP="005D4B1C"/>
    <w:p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Serdecznie pozdrawiam</w:t>
      </w:r>
    </w:p>
    <w:p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Piotr Dziamski</w:t>
      </w:r>
    </w:p>
    <w:p w:rsidR="00B248AD" w:rsidRPr="003404B6" w:rsidRDefault="00B248AD" w:rsidP="002D6365">
      <w:pPr>
        <w:autoSpaceDE w:val="0"/>
        <w:autoSpaceDN w:val="0"/>
        <w:adjustRightInd w:val="0"/>
        <w:jc w:val="both"/>
        <w:rPr>
          <w:rFonts w:ascii="JD Sans" w:hAnsi="JD Sans" w:cs="JD Sans"/>
          <w:color w:val="000000"/>
        </w:rPr>
      </w:pPr>
      <w:r w:rsidRPr="003404B6">
        <w:rPr>
          <w:rFonts w:ascii="JD Sans" w:hAnsi="JD Sans" w:cs="JD Sans"/>
          <w:color w:val="000000"/>
        </w:rPr>
        <w:t>Kierownik Marketingu</w:t>
      </w:r>
    </w:p>
    <w:p w:rsidR="00E06EFD" w:rsidRPr="004354CA" w:rsidRDefault="00B248AD" w:rsidP="00BD091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  <w:r w:rsidRPr="003404B6">
        <w:rPr>
          <w:rFonts w:ascii="JD Sans" w:hAnsi="JD Sans" w:cs="JD Sans"/>
          <w:color w:val="000000"/>
        </w:rPr>
        <w:t>John Deere Polska</w:t>
      </w:r>
    </w:p>
    <w:sectPr w:rsidR="00E06EFD" w:rsidRPr="004354CA" w:rsidSect="0036498B">
      <w:headerReference w:type="default" r:id="rId8"/>
      <w:footerReference w:type="default" r:id="rId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361" w:rsidRDefault="00193361">
      <w:r>
        <w:separator/>
      </w:r>
    </w:p>
  </w:endnote>
  <w:endnote w:type="continuationSeparator" w:id="0">
    <w:p w:rsidR="00193361" w:rsidRDefault="00193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JD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Sans">
    <w:altName w:val="Verdan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361" w:rsidRDefault="00193361">
      <w:r>
        <w:separator/>
      </w:r>
    </w:p>
  </w:footnote>
  <w:footnote w:type="continuationSeparator" w:id="0">
    <w:p w:rsidR="00193361" w:rsidRDefault="00193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/>
    </w:tblPr>
    <w:tblGrid>
      <w:gridCol w:w="6039"/>
      <w:gridCol w:w="4536"/>
    </w:tblGrid>
    <w:tr w:rsidR="00174385" w:rsidRPr="000D7994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F5003F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F5003F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F5003F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F5003F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390D6958"/>
    <w:multiLevelType w:val="hybridMultilevel"/>
    <w:tmpl w:val="628640D2"/>
    <w:lvl w:ilvl="0" w:tplc="1BEECD4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78E004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EC3AF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004AF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00D106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E284E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6419B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00371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A0932A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5"/>
  </w:num>
  <w:num w:numId="3">
    <w:abstractNumId w:val="3"/>
  </w:num>
  <w:num w:numId="4">
    <w:abstractNumId w:val="19"/>
  </w:num>
  <w:num w:numId="5">
    <w:abstractNumId w:val="17"/>
  </w:num>
  <w:num w:numId="6">
    <w:abstractNumId w:val="11"/>
  </w:num>
  <w:num w:numId="7">
    <w:abstractNumId w:val="24"/>
  </w:num>
  <w:num w:numId="8">
    <w:abstractNumId w:val="1"/>
  </w:num>
  <w:num w:numId="9">
    <w:abstractNumId w:val="4"/>
  </w:num>
  <w:num w:numId="10">
    <w:abstractNumId w:val="26"/>
  </w:num>
  <w:num w:numId="11">
    <w:abstractNumId w:val="15"/>
  </w:num>
  <w:num w:numId="12">
    <w:abstractNumId w:val="23"/>
  </w:num>
  <w:num w:numId="13">
    <w:abstractNumId w:val="0"/>
  </w:num>
  <w:num w:numId="14">
    <w:abstractNumId w:val="8"/>
  </w:num>
  <w:num w:numId="15">
    <w:abstractNumId w:val="18"/>
  </w:num>
  <w:num w:numId="16">
    <w:abstractNumId w:val="22"/>
  </w:num>
  <w:num w:numId="17">
    <w:abstractNumId w:val="12"/>
  </w:num>
  <w:num w:numId="18">
    <w:abstractNumId w:val="16"/>
  </w:num>
  <w:num w:numId="19">
    <w:abstractNumId w:val="2"/>
  </w:num>
  <w:num w:numId="20">
    <w:abstractNumId w:val="21"/>
  </w:num>
  <w:num w:numId="21">
    <w:abstractNumId w:val="13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0"/>
  </w:num>
  <w:num w:numId="26">
    <w:abstractNumId w:val="9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D5A1D"/>
    <w:rsid w:val="000178A4"/>
    <w:rsid w:val="00025674"/>
    <w:rsid w:val="000268D7"/>
    <w:rsid w:val="00044C81"/>
    <w:rsid w:val="00047F48"/>
    <w:rsid w:val="00054F9C"/>
    <w:rsid w:val="00067621"/>
    <w:rsid w:val="00093A3C"/>
    <w:rsid w:val="000A3803"/>
    <w:rsid w:val="000A74D5"/>
    <w:rsid w:val="000B1413"/>
    <w:rsid w:val="000D6523"/>
    <w:rsid w:val="000D7994"/>
    <w:rsid w:val="000E450E"/>
    <w:rsid w:val="0010738D"/>
    <w:rsid w:val="00112838"/>
    <w:rsid w:val="00113233"/>
    <w:rsid w:val="001300F9"/>
    <w:rsid w:val="0013651F"/>
    <w:rsid w:val="001600F3"/>
    <w:rsid w:val="001700DF"/>
    <w:rsid w:val="00174385"/>
    <w:rsid w:val="0018107F"/>
    <w:rsid w:val="00183CC2"/>
    <w:rsid w:val="00193361"/>
    <w:rsid w:val="001B6500"/>
    <w:rsid w:val="001C17A8"/>
    <w:rsid w:val="001D700F"/>
    <w:rsid w:val="001E31D5"/>
    <w:rsid w:val="001E5560"/>
    <w:rsid w:val="001F4EDA"/>
    <w:rsid w:val="002031F3"/>
    <w:rsid w:val="002470BE"/>
    <w:rsid w:val="00250E1F"/>
    <w:rsid w:val="00252CEC"/>
    <w:rsid w:val="00267313"/>
    <w:rsid w:val="00277AED"/>
    <w:rsid w:val="00283005"/>
    <w:rsid w:val="002C2B96"/>
    <w:rsid w:val="002D6365"/>
    <w:rsid w:val="002E5954"/>
    <w:rsid w:val="002F2F43"/>
    <w:rsid w:val="00323CDA"/>
    <w:rsid w:val="00323F7A"/>
    <w:rsid w:val="003404B6"/>
    <w:rsid w:val="00343843"/>
    <w:rsid w:val="0036463B"/>
    <w:rsid w:val="0036498B"/>
    <w:rsid w:val="003704D2"/>
    <w:rsid w:val="0038375A"/>
    <w:rsid w:val="003B1A22"/>
    <w:rsid w:val="003B462D"/>
    <w:rsid w:val="003D0C3C"/>
    <w:rsid w:val="003E0FE0"/>
    <w:rsid w:val="003E20A4"/>
    <w:rsid w:val="003E24A9"/>
    <w:rsid w:val="004304C3"/>
    <w:rsid w:val="004310DF"/>
    <w:rsid w:val="00431FF6"/>
    <w:rsid w:val="00434F93"/>
    <w:rsid w:val="004354CA"/>
    <w:rsid w:val="00445135"/>
    <w:rsid w:val="004701BA"/>
    <w:rsid w:val="004A00B5"/>
    <w:rsid w:val="004A277E"/>
    <w:rsid w:val="004A29FB"/>
    <w:rsid w:val="004B10E2"/>
    <w:rsid w:val="004F7449"/>
    <w:rsid w:val="005002F6"/>
    <w:rsid w:val="00500B0B"/>
    <w:rsid w:val="005257B0"/>
    <w:rsid w:val="00570B35"/>
    <w:rsid w:val="005858C2"/>
    <w:rsid w:val="00587C13"/>
    <w:rsid w:val="00593016"/>
    <w:rsid w:val="005941D9"/>
    <w:rsid w:val="00597F0E"/>
    <w:rsid w:val="005A0979"/>
    <w:rsid w:val="005A4BE1"/>
    <w:rsid w:val="005A730D"/>
    <w:rsid w:val="005D1D48"/>
    <w:rsid w:val="005D4B1C"/>
    <w:rsid w:val="005D4C48"/>
    <w:rsid w:val="00601989"/>
    <w:rsid w:val="0064125C"/>
    <w:rsid w:val="00646B44"/>
    <w:rsid w:val="00647861"/>
    <w:rsid w:val="00673E09"/>
    <w:rsid w:val="0068520A"/>
    <w:rsid w:val="00686FB6"/>
    <w:rsid w:val="0068795F"/>
    <w:rsid w:val="006A2F0C"/>
    <w:rsid w:val="006B221B"/>
    <w:rsid w:val="006C3E62"/>
    <w:rsid w:val="006D4046"/>
    <w:rsid w:val="00703CB1"/>
    <w:rsid w:val="007055AD"/>
    <w:rsid w:val="0072352B"/>
    <w:rsid w:val="00741035"/>
    <w:rsid w:val="007508B8"/>
    <w:rsid w:val="007849C5"/>
    <w:rsid w:val="007878D8"/>
    <w:rsid w:val="00796994"/>
    <w:rsid w:val="007A649C"/>
    <w:rsid w:val="007B1678"/>
    <w:rsid w:val="007C016F"/>
    <w:rsid w:val="007C4FD5"/>
    <w:rsid w:val="007D720B"/>
    <w:rsid w:val="007E44F4"/>
    <w:rsid w:val="007E72C5"/>
    <w:rsid w:val="007F0D3C"/>
    <w:rsid w:val="008008FA"/>
    <w:rsid w:val="00803527"/>
    <w:rsid w:val="00803CB4"/>
    <w:rsid w:val="00806EE5"/>
    <w:rsid w:val="00812867"/>
    <w:rsid w:val="00813D7E"/>
    <w:rsid w:val="00820E89"/>
    <w:rsid w:val="008264C3"/>
    <w:rsid w:val="00843D06"/>
    <w:rsid w:val="00846A13"/>
    <w:rsid w:val="008530AD"/>
    <w:rsid w:val="00854366"/>
    <w:rsid w:val="008636EA"/>
    <w:rsid w:val="00866C35"/>
    <w:rsid w:val="00867EFD"/>
    <w:rsid w:val="008756E4"/>
    <w:rsid w:val="00875B2B"/>
    <w:rsid w:val="00882487"/>
    <w:rsid w:val="00893654"/>
    <w:rsid w:val="008A1A43"/>
    <w:rsid w:val="008A3D41"/>
    <w:rsid w:val="008E2A62"/>
    <w:rsid w:val="008F50DD"/>
    <w:rsid w:val="009068F0"/>
    <w:rsid w:val="009121E2"/>
    <w:rsid w:val="00916CC1"/>
    <w:rsid w:val="00931CF1"/>
    <w:rsid w:val="00940425"/>
    <w:rsid w:val="00952E44"/>
    <w:rsid w:val="00954C79"/>
    <w:rsid w:val="00972210"/>
    <w:rsid w:val="009760C2"/>
    <w:rsid w:val="00982E1D"/>
    <w:rsid w:val="009A0583"/>
    <w:rsid w:val="009A2E1F"/>
    <w:rsid w:val="009A666C"/>
    <w:rsid w:val="009C194B"/>
    <w:rsid w:val="00A07117"/>
    <w:rsid w:val="00A15F85"/>
    <w:rsid w:val="00A514DA"/>
    <w:rsid w:val="00A57FB2"/>
    <w:rsid w:val="00A61501"/>
    <w:rsid w:val="00A648C6"/>
    <w:rsid w:val="00A66BB8"/>
    <w:rsid w:val="00A909AD"/>
    <w:rsid w:val="00A97011"/>
    <w:rsid w:val="00AA2419"/>
    <w:rsid w:val="00AA477D"/>
    <w:rsid w:val="00AB1A6B"/>
    <w:rsid w:val="00AC44D0"/>
    <w:rsid w:val="00AD1B49"/>
    <w:rsid w:val="00AE1DA4"/>
    <w:rsid w:val="00AF3C16"/>
    <w:rsid w:val="00B04CAE"/>
    <w:rsid w:val="00B07950"/>
    <w:rsid w:val="00B248AD"/>
    <w:rsid w:val="00B40E46"/>
    <w:rsid w:val="00B41D56"/>
    <w:rsid w:val="00B51A35"/>
    <w:rsid w:val="00B57AF0"/>
    <w:rsid w:val="00B713EB"/>
    <w:rsid w:val="00B724E5"/>
    <w:rsid w:val="00B92F36"/>
    <w:rsid w:val="00BB2277"/>
    <w:rsid w:val="00BB3E50"/>
    <w:rsid w:val="00BC1AA7"/>
    <w:rsid w:val="00BC223A"/>
    <w:rsid w:val="00BD091C"/>
    <w:rsid w:val="00BD7C94"/>
    <w:rsid w:val="00BF06EA"/>
    <w:rsid w:val="00C172BC"/>
    <w:rsid w:val="00C25E01"/>
    <w:rsid w:val="00C62516"/>
    <w:rsid w:val="00C82354"/>
    <w:rsid w:val="00C94752"/>
    <w:rsid w:val="00CC308B"/>
    <w:rsid w:val="00CC65DC"/>
    <w:rsid w:val="00CF7333"/>
    <w:rsid w:val="00D029CE"/>
    <w:rsid w:val="00D034F7"/>
    <w:rsid w:val="00D27241"/>
    <w:rsid w:val="00D53487"/>
    <w:rsid w:val="00D756A0"/>
    <w:rsid w:val="00D97893"/>
    <w:rsid w:val="00DA77B8"/>
    <w:rsid w:val="00DB7A0E"/>
    <w:rsid w:val="00DD5A1D"/>
    <w:rsid w:val="00DE5FFC"/>
    <w:rsid w:val="00E03969"/>
    <w:rsid w:val="00E06EFD"/>
    <w:rsid w:val="00E12B6B"/>
    <w:rsid w:val="00E213BE"/>
    <w:rsid w:val="00E64CD0"/>
    <w:rsid w:val="00E7613E"/>
    <w:rsid w:val="00E811DE"/>
    <w:rsid w:val="00E90EC2"/>
    <w:rsid w:val="00EA3618"/>
    <w:rsid w:val="00EB0C92"/>
    <w:rsid w:val="00EB4447"/>
    <w:rsid w:val="00EC07CC"/>
    <w:rsid w:val="00EE1480"/>
    <w:rsid w:val="00EE31F8"/>
    <w:rsid w:val="00F16A8B"/>
    <w:rsid w:val="00F35CFD"/>
    <w:rsid w:val="00F374AF"/>
    <w:rsid w:val="00F44D09"/>
    <w:rsid w:val="00F5003F"/>
    <w:rsid w:val="00F80B2A"/>
    <w:rsid w:val="00F8690E"/>
    <w:rsid w:val="00F949D9"/>
    <w:rsid w:val="00FF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customStyle="1" w:styleId="Tre">
    <w:name w:val="Treść"/>
    <w:rsid w:val="004304C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character" w:customStyle="1" w:styleId="Brak">
    <w:name w:val="Brak"/>
    <w:rsid w:val="004304C3"/>
  </w:style>
  <w:style w:type="character" w:customStyle="1" w:styleId="Hyperlink0">
    <w:name w:val="Hyperlink.0"/>
    <w:basedOn w:val="Brak"/>
    <w:rsid w:val="004304C3"/>
    <w:rPr>
      <w:color w:val="428B38"/>
      <w:u w:val="single"/>
    </w:rPr>
  </w:style>
  <w:style w:type="paragraph" w:customStyle="1" w:styleId="Domylne">
    <w:name w:val="Domyślne"/>
    <w:rsid w:val="004304C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character" w:customStyle="1" w:styleId="Hyperlink1">
    <w:name w:val="Hyperlink.1"/>
    <w:basedOn w:val="Brak"/>
    <w:rsid w:val="004304C3"/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96161-F161-4A86-A3D9-6051E621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177</TotalTime>
  <Pages>2</Pages>
  <Words>543</Words>
  <Characters>3454</Characters>
  <Application>Microsoft Office Word</Application>
  <DocSecurity>0</DocSecurity>
  <Lines>80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Karol</cp:lastModifiedBy>
  <cp:revision>5</cp:revision>
  <cp:lastPrinted>2013-04-11T22:35:00Z</cp:lastPrinted>
  <dcterms:created xsi:type="dcterms:W3CDTF">2017-05-22T10:47:00Z</dcterms:created>
  <dcterms:modified xsi:type="dcterms:W3CDTF">2017-05-22T13:44:00Z</dcterms:modified>
</cp:coreProperties>
</file>