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968F9" w14:textId="0EBAC872" w:rsidR="00B248AD" w:rsidRPr="00256482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>
        <w:rPr>
          <w:rFonts w:ascii="Verdana" w:hAnsi="Verdana" w:cstheme="minorHAnsi"/>
          <w:color w:val="000000"/>
          <w:lang w:eastAsia="en-US"/>
        </w:rPr>
        <w:t xml:space="preserve">Informacja prasowa </w:t>
      </w:r>
      <w:r>
        <w:rPr>
          <w:rFonts w:ascii="Verdana" w:hAnsi="Verdana" w:cstheme="minorHAnsi"/>
          <w:color w:val="000000"/>
          <w:lang w:eastAsia="en-US"/>
        </w:rPr>
        <w:tab/>
      </w:r>
      <w:r>
        <w:rPr>
          <w:rFonts w:ascii="Verdana" w:hAnsi="Verdana" w:cstheme="minorHAnsi"/>
          <w:color w:val="000000"/>
          <w:lang w:eastAsia="en-US"/>
        </w:rPr>
        <w:tab/>
      </w:r>
      <w:r>
        <w:rPr>
          <w:rFonts w:ascii="Verdana" w:hAnsi="Verdana" w:cstheme="minorHAnsi"/>
          <w:color w:val="000000"/>
          <w:lang w:eastAsia="en-US"/>
        </w:rPr>
        <w:tab/>
      </w:r>
      <w:r>
        <w:rPr>
          <w:rFonts w:ascii="Verdana" w:hAnsi="Verdana" w:cstheme="minorHAnsi"/>
          <w:color w:val="000000"/>
          <w:lang w:eastAsia="en-US"/>
        </w:rPr>
        <w:tab/>
      </w:r>
      <w:r>
        <w:rPr>
          <w:rFonts w:ascii="Verdana" w:hAnsi="Verdana" w:cstheme="minorHAnsi"/>
          <w:color w:val="000000"/>
          <w:lang w:eastAsia="en-US"/>
        </w:rPr>
        <w:tab/>
      </w:r>
      <w:r w:rsidR="00673E09" w:rsidRPr="00256482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256482">
        <w:rPr>
          <w:rFonts w:ascii="Verdana" w:hAnsi="Verdana" w:cstheme="minorHAnsi"/>
          <w:color w:val="000000"/>
          <w:lang w:eastAsia="en-US"/>
        </w:rPr>
        <w:t xml:space="preserve">, </w:t>
      </w:r>
      <w:r w:rsidR="00CD2686">
        <w:rPr>
          <w:rFonts w:ascii="Verdana" w:hAnsi="Verdana" w:cstheme="minorHAnsi"/>
          <w:color w:val="000000"/>
          <w:lang w:eastAsia="en-US"/>
        </w:rPr>
        <w:t>2</w:t>
      </w:r>
      <w:r w:rsidR="0052428D">
        <w:rPr>
          <w:rFonts w:ascii="Verdana" w:hAnsi="Verdana" w:cstheme="minorHAnsi"/>
          <w:color w:val="000000"/>
          <w:lang w:eastAsia="en-US"/>
        </w:rPr>
        <w:t>8</w:t>
      </w:r>
      <w:bookmarkStart w:id="0" w:name="_GoBack"/>
      <w:bookmarkEnd w:id="0"/>
      <w:r w:rsidR="009A2E1F" w:rsidRPr="00256482">
        <w:rPr>
          <w:rFonts w:ascii="Verdana" w:hAnsi="Verdana" w:cstheme="minorHAnsi"/>
          <w:color w:val="000000"/>
          <w:lang w:eastAsia="en-US"/>
        </w:rPr>
        <w:t>.0</w:t>
      </w:r>
      <w:r w:rsidR="00A506D8">
        <w:rPr>
          <w:rFonts w:ascii="Verdana" w:hAnsi="Verdana" w:cstheme="minorHAnsi"/>
          <w:color w:val="000000"/>
          <w:lang w:eastAsia="en-US"/>
        </w:rPr>
        <w:t>6</w:t>
      </w:r>
      <w:r w:rsidR="009A2E1F" w:rsidRPr="00256482">
        <w:rPr>
          <w:rFonts w:ascii="Verdana" w:hAnsi="Verdana" w:cstheme="minorHAnsi"/>
          <w:color w:val="000000"/>
          <w:lang w:eastAsia="en-US"/>
        </w:rPr>
        <w:t>.201</w:t>
      </w:r>
      <w:r w:rsidR="00BD091C" w:rsidRPr="00256482">
        <w:rPr>
          <w:rFonts w:ascii="Verdana" w:hAnsi="Verdana" w:cstheme="minorHAnsi"/>
          <w:color w:val="000000"/>
          <w:lang w:eastAsia="en-US"/>
        </w:rPr>
        <w:t>7</w:t>
      </w:r>
      <w:r w:rsidR="009A2E1F" w:rsidRPr="00256482">
        <w:rPr>
          <w:rFonts w:ascii="Verdana" w:hAnsi="Verdana" w:cstheme="minorHAnsi"/>
          <w:color w:val="000000"/>
          <w:lang w:eastAsia="en-US"/>
        </w:rPr>
        <w:t>r.</w:t>
      </w:r>
    </w:p>
    <w:p w14:paraId="796CECAC" w14:textId="77777777" w:rsidR="009A2E1F" w:rsidRPr="00256482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62C088FB" w14:textId="7DE2DFF3" w:rsidR="009D7E67" w:rsidRPr="00256482" w:rsidRDefault="009D7E67" w:rsidP="00980354">
      <w:pPr>
        <w:rPr>
          <w:rFonts w:ascii="Verdana" w:hAnsi="Verdana" w:cstheme="minorHAnsi"/>
          <w:b/>
          <w:color w:val="008000"/>
        </w:rPr>
      </w:pPr>
    </w:p>
    <w:p w14:paraId="3580D017" w14:textId="30D83EDA" w:rsidR="003F6C72" w:rsidRPr="003F6C72" w:rsidRDefault="003F6C72" w:rsidP="003F6C72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3F6C72">
        <w:rPr>
          <w:rFonts w:ascii="Verdana" w:hAnsi="Verdana" w:cstheme="minorHAnsi"/>
          <w:b/>
          <w:color w:val="008000"/>
          <w:sz w:val="26"/>
          <w:szCs w:val="26"/>
        </w:rPr>
        <w:t>Mistrzostwa Europy Operatorów</w:t>
      </w:r>
      <w:r w:rsidR="007B50DB">
        <w:rPr>
          <w:rFonts w:ascii="Verdana" w:hAnsi="Verdana" w:cstheme="minorHAnsi"/>
          <w:b/>
          <w:color w:val="008000"/>
          <w:sz w:val="26"/>
          <w:szCs w:val="26"/>
        </w:rPr>
        <w:t xml:space="preserve"> 2017</w:t>
      </w:r>
      <w:r w:rsidRPr="003F6C72">
        <w:rPr>
          <w:rFonts w:ascii="Verdana" w:hAnsi="Verdana" w:cstheme="minorHAnsi"/>
          <w:b/>
          <w:color w:val="008000"/>
          <w:sz w:val="26"/>
          <w:szCs w:val="26"/>
        </w:rPr>
        <w:t>. Tytuł dla Wielkiej Brytanii</w:t>
      </w:r>
    </w:p>
    <w:p w14:paraId="29BBC0EC" w14:textId="3E8CC2D4" w:rsidR="003F6C72" w:rsidRDefault="003F6C72" w:rsidP="003F6C72">
      <w:pPr>
        <w:jc w:val="both"/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</w:pPr>
    </w:p>
    <w:p w14:paraId="391B16E8" w14:textId="4097951F" w:rsidR="003F6C72" w:rsidRDefault="003F6C72" w:rsidP="003F6C72">
      <w:pPr>
        <w:pStyle w:val="Akapitzlist"/>
        <w:numPr>
          <w:ilvl w:val="0"/>
          <w:numId w:val="29"/>
        </w:numPr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3F6C72">
        <w:rPr>
          <w:rFonts w:ascii="Verdana" w:hAnsi="Verdana" w:cstheme="minorHAnsi"/>
          <w:b/>
          <w:color w:val="008000"/>
          <w:sz w:val="20"/>
          <w:szCs w:val="20"/>
        </w:rPr>
        <w:t xml:space="preserve">14 czerwca br. </w:t>
      </w:r>
      <w:r w:rsidR="007B50DB">
        <w:rPr>
          <w:rFonts w:ascii="Verdana" w:hAnsi="Verdana" w:cstheme="minorHAnsi"/>
          <w:b/>
          <w:color w:val="008000"/>
          <w:sz w:val="20"/>
          <w:szCs w:val="20"/>
        </w:rPr>
        <w:t xml:space="preserve">we Francji </w:t>
      </w:r>
      <w:r w:rsidRPr="003F6C72">
        <w:rPr>
          <w:rFonts w:ascii="Verdana" w:hAnsi="Verdana" w:cstheme="minorHAnsi"/>
          <w:b/>
          <w:color w:val="008000"/>
          <w:sz w:val="20"/>
          <w:szCs w:val="20"/>
        </w:rPr>
        <w:t xml:space="preserve">na torze Michelin </w:t>
      </w:r>
      <w:proofErr w:type="spellStart"/>
      <w:r w:rsidRPr="003F6C72">
        <w:rPr>
          <w:rFonts w:ascii="Verdana" w:hAnsi="Verdana" w:cstheme="minorHAnsi"/>
          <w:b/>
          <w:color w:val="008000"/>
          <w:sz w:val="20"/>
          <w:szCs w:val="20"/>
        </w:rPr>
        <w:t>Ladoux</w:t>
      </w:r>
      <w:proofErr w:type="spellEnd"/>
      <w:r w:rsidRPr="003F6C72">
        <w:rPr>
          <w:rFonts w:ascii="Verdana" w:hAnsi="Verdana" w:cstheme="minorHAnsi"/>
          <w:b/>
          <w:color w:val="008000"/>
          <w:sz w:val="20"/>
          <w:szCs w:val="20"/>
        </w:rPr>
        <w:t xml:space="preserve"> w Clermont-Ferrand</w:t>
      </w:r>
      <w:r w:rsidR="007A0D63">
        <w:rPr>
          <w:rFonts w:ascii="Verdana" w:hAnsi="Verdana" w:cstheme="minorHAnsi"/>
          <w:b/>
          <w:color w:val="008000"/>
          <w:sz w:val="20"/>
          <w:szCs w:val="20"/>
        </w:rPr>
        <w:t xml:space="preserve"> </w:t>
      </w:r>
      <w:r w:rsidRPr="003F6C72">
        <w:rPr>
          <w:rFonts w:ascii="Verdana" w:hAnsi="Verdana" w:cstheme="minorHAnsi"/>
          <w:b/>
          <w:color w:val="008000"/>
          <w:sz w:val="20"/>
          <w:szCs w:val="20"/>
        </w:rPr>
        <w:t xml:space="preserve">odbyły się Mistrzostwa Europy Operatorów organizowane przez John Deere oraz </w:t>
      </w:r>
      <w:r>
        <w:rPr>
          <w:rFonts w:ascii="Verdana" w:hAnsi="Verdana" w:cstheme="minorHAnsi"/>
          <w:b/>
          <w:color w:val="008000"/>
          <w:sz w:val="20"/>
          <w:szCs w:val="20"/>
        </w:rPr>
        <w:t xml:space="preserve">firmę </w:t>
      </w:r>
      <w:r w:rsidRPr="003F6C72">
        <w:rPr>
          <w:rFonts w:ascii="Verdana" w:hAnsi="Verdana" w:cstheme="minorHAnsi"/>
          <w:b/>
          <w:color w:val="008000"/>
          <w:sz w:val="20"/>
          <w:szCs w:val="20"/>
        </w:rPr>
        <w:t>Michelin.</w:t>
      </w:r>
    </w:p>
    <w:p w14:paraId="0E476D5E" w14:textId="73056A6C" w:rsidR="003F6C72" w:rsidRDefault="003F6C72" w:rsidP="003F6C72">
      <w:pPr>
        <w:pStyle w:val="Akapitzlist"/>
        <w:numPr>
          <w:ilvl w:val="0"/>
          <w:numId w:val="29"/>
        </w:numPr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Zwycięzcą zawodów okazał się reprezentant Wielkiej Brytanii</w:t>
      </w:r>
      <w:r w:rsidR="0081553B">
        <w:rPr>
          <w:rFonts w:ascii="Verdana" w:hAnsi="Verdana" w:cstheme="minorHAnsi"/>
          <w:b/>
          <w:color w:val="008000"/>
          <w:sz w:val="20"/>
          <w:szCs w:val="20"/>
        </w:rPr>
        <w:t xml:space="preserve"> </w:t>
      </w:r>
      <w:r w:rsidR="0081553B" w:rsidRPr="0081553B">
        <w:rPr>
          <w:rFonts w:ascii="Verdana" w:hAnsi="Verdana" w:cstheme="minorHAnsi"/>
          <w:b/>
          <w:color w:val="008000"/>
          <w:sz w:val="20"/>
          <w:szCs w:val="20"/>
        </w:rPr>
        <w:t>Samuel Graham</w:t>
      </w:r>
      <w:r>
        <w:rPr>
          <w:rFonts w:ascii="Verdana" w:hAnsi="Verdana" w:cstheme="minorHAnsi"/>
          <w:b/>
          <w:color w:val="008000"/>
          <w:sz w:val="20"/>
          <w:szCs w:val="20"/>
        </w:rPr>
        <w:t xml:space="preserve">. </w:t>
      </w:r>
    </w:p>
    <w:p w14:paraId="50FBCB7F" w14:textId="406C3FB4" w:rsidR="003F6C72" w:rsidRPr="003F6C72" w:rsidRDefault="003F6C72" w:rsidP="003F6C72">
      <w:pPr>
        <w:pStyle w:val="Akapitzlist"/>
        <w:numPr>
          <w:ilvl w:val="0"/>
          <w:numId w:val="29"/>
        </w:numPr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Reprezentant Polski Bartłomiej Grzybek znalazł się poza podium</w:t>
      </w:r>
      <w:r w:rsidR="00175D09">
        <w:rPr>
          <w:rFonts w:ascii="Verdana" w:hAnsi="Verdana" w:cstheme="minorHAnsi"/>
          <w:b/>
          <w:color w:val="008000"/>
          <w:sz w:val="20"/>
          <w:szCs w:val="20"/>
        </w:rPr>
        <w:t>, ale jest bardzo zadowolony z udziału w Mistrzostwach</w:t>
      </w:r>
      <w:r>
        <w:rPr>
          <w:rFonts w:ascii="Verdana" w:hAnsi="Verdana" w:cstheme="minorHAnsi"/>
          <w:b/>
          <w:color w:val="008000"/>
          <w:sz w:val="20"/>
          <w:szCs w:val="20"/>
        </w:rPr>
        <w:t>.</w:t>
      </w:r>
    </w:p>
    <w:p w14:paraId="4CB2FEAA" w14:textId="77777777" w:rsidR="003F6C72" w:rsidRPr="00957C59" w:rsidRDefault="003F6C72" w:rsidP="003F6C72">
      <w:pPr>
        <w:jc w:val="both"/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</w:pPr>
    </w:p>
    <w:p w14:paraId="22E4EAEA" w14:textId="78139937" w:rsidR="003F6C72" w:rsidRDefault="003F6C72" w:rsidP="003F6C72">
      <w:pPr>
        <w:jc w:val="both"/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</w:pPr>
      <w:r w:rsidRPr="00957C59"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  <w:t xml:space="preserve">14 czerwca br. na torze Michelin </w:t>
      </w:r>
      <w:proofErr w:type="spellStart"/>
      <w:r w:rsidRPr="00957C59"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  <w:t>Ladoux</w:t>
      </w:r>
      <w:proofErr w:type="spellEnd"/>
      <w:r w:rsidRPr="00957C59"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  <w:t xml:space="preserve"> w Clermont-Ferrand</w:t>
      </w:r>
      <w:r w:rsidR="007A0D63"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  <w:t xml:space="preserve"> we Francji,</w:t>
      </w:r>
      <w:r w:rsidRPr="00957C59"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  <w:t xml:space="preserve"> odbyły się Mistrzostwa Europy Operatorów organizowane przez John Deere oraz Michelin. Wśród przedstawicieli 13 krajów</w:t>
      </w:r>
      <w:r w:rsidR="007A0D63"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  <w:t>,</w:t>
      </w:r>
      <w:r w:rsidRPr="00957C59"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  <w:t xml:space="preserve"> najlepszy okazał się reprezentant Wielkiej Brytanii. </w:t>
      </w:r>
      <w:r w:rsidR="003701E8"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  <w:t>Polak,</w:t>
      </w:r>
      <w:r w:rsidRPr="00957C59"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  <w:t xml:space="preserve"> Bartłomiej Grzybek, uplasował się poza podium, ale przywozi ze sobą wiele cennego doświadczenia.</w:t>
      </w:r>
    </w:p>
    <w:p w14:paraId="4314C9EE" w14:textId="0589B63A" w:rsidR="003F6C72" w:rsidRDefault="003F6C72" w:rsidP="003F6C72">
      <w:pPr>
        <w:jc w:val="both"/>
        <w:rPr>
          <w:rFonts w:ascii="Verdana" w:eastAsia="Arial Unicode MS" w:hAnsi="Verdana" w:cstheme="minorHAnsi"/>
          <w:b/>
          <w:bCs/>
          <w:color w:val="000000"/>
          <w:sz w:val="22"/>
          <w:szCs w:val="22"/>
          <w:bdr w:val="nil"/>
        </w:rPr>
      </w:pPr>
    </w:p>
    <w:p w14:paraId="0F938EC6" w14:textId="5F75A586" w:rsidR="003F6C72" w:rsidRPr="00957C59" w:rsidRDefault="007A0D63" w:rsidP="003F6C72">
      <w:pPr>
        <w:jc w:val="both"/>
        <w:rPr>
          <w:rFonts w:ascii="Verdana" w:hAnsi="Verdana" w:cstheme="minorHAnsi"/>
          <w:b/>
          <w:color w:val="000000"/>
          <w:sz w:val="22"/>
          <w:szCs w:val="22"/>
        </w:rPr>
      </w:pPr>
      <w:r>
        <w:rPr>
          <w:rFonts w:ascii="Verdana" w:eastAsia="Arial Unicode MS" w:hAnsi="Verdana" w:cstheme="minorHAnsi"/>
          <w:b/>
          <w:bCs/>
          <w:noProof/>
          <w:color w:val="000000"/>
          <w:sz w:val="22"/>
          <w:szCs w:val="22"/>
          <w:bdr w:val="nil"/>
        </w:rPr>
        <w:drawing>
          <wp:anchor distT="0" distB="0" distL="114300" distR="114300" simplePos="0" relativeHeight="251667456" behindDoc="1" locked="0" layoutInCell="1" allowOverlap="1" wp14:anchorId="6C3801BF" wp14:editId="2941A8E6">
            <wp:simplePos x="0" y="0"/>
            <wp:positionH relativeFrom="margin">
              <wp:align>right</wp:align>
            </wp:positionH>
            <wp:positionV relativeFrom="paragraph">
              <wp:posOffset>45720</wp:posOffset>
            </wp:positionV>
            <wp:extent cx="3216275" cy="1809115"/>
            <wp:effectExtent l="0" t="0" r="3175" b="635"/>
            <wp:wrapTight wrapText="bothSides">
              <wp:wrapPolygon edited="0">
                <wp:start x="0" y="0"/>
                <wp:lineTo x="0" y="21380"/>
                <wp:lineTo x="21493" y="21380"/>
                <wp:lineTo x="21493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70614_08554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275" cy="1809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6C72" w:rsidRPr="00957C59">
        <w:rPr>
          <w:rFonts w:ascii="Verdana" w:hAnsi="Verdana" w:cs="Calibri"/>
          <w:color w:val="000000"/>
          <w:sz w:val="22"/>
          <w:szCs w:val="22"/>
        </w:rPr>
        <w:t>Sprawność, ugniecenie gleby, czas oraz zużycie paliwa – to najważniejsze czynniki, które decydowały o zwycięstwie w zawodach</w:t>
      </w:r>
      <w:r>
        <w:rPr>
          <w:rFonts w:ascii="Verdana" w:hAnsi="Verdana" w:cs="Calibri"/>
          <w:color w:val="000000"/>
          <w:sz w:val="22"/>
          <w:szCs w:val="22"/>
        </w:rPr>
        <w:t xml:space="preserve">, </w:t>
      </w:r>
      <w:r w:rsidR="00175D09">
        <w:rPr>
          <w:rFonts w:ascii="Verdana" w:hAnsi="Verdana" w:cs="Calibri"/>
          <w:color w:val="000000"/>
          <w:sz w:val="22"/>
          <w:szCs w:val="22"/>
        </w:rPr>
        <w:t xml:space="preserve">które można określić mianem </w:t>
      </w:r>
      <w:r>
        <w:rPr>
          <w:rFonts w:ascii="Verdana" w:hAnsi="Verdana" w:cs="Calibri"/>
          <w:color w:val="000000"/>
          <w:sz w:val="22"/>
          <w:szCs w:val="22"/>
        </w:rPr>
        <w:t>Agro Sport</w:t>
      </w:r>
      <w:r w:rsidR="003F6C72" w:rsidRPr="00957C59">
        <w:rPr>
          <w:rFonts w:ascii="Verdana" w:hAnsi="Verdana" w:cs="Calibri"/>
          <w:color w:val="000000"/>
          <w:sz w:val="22"/>
          <w:szCs w:val="22"/>
        </w:rPr>
        <w:t xml:space="preserve">. - </w:t>
      </w:r>
      <w:r w:rsidR="003F6C72" w:rsidRPr="00957C59">
        <w:rPr>
          <w:rFonts w:ascii="Verdana" w:hAnsi="Verdana" w:cs="Calibri"/>
          <w:i/>
          <w:color w:val="000000"/>
          <w:sz w:val="22"/>
          <w:szCs w:val="22"/>
        </w:rPr>
        <w:t xml:space="preserve">Bardzo duże emocje i pozytywny stres. Chciałem wypaść jak najlepiej i mam bardzo fajne odczucia </w:t>
      </w:r>
      <w:r w:rsidR="003F6C72" w:rsidRPr="00957C59">
        <w:rPr>
          <w:rFonts w:ascii="Verdana" w:hAnsi="Verdana" w:cs="Calibri"/>
          <w:color w:val="000000"/>
          <w:sz w:val="22"/>
          <w:szCs w:val="22"/>
        </w:rPr>
        <w:t>– opisuje swoje wrażenia z rywalizacji</w:t>
      </w:r>
      <w:r>
        <w:rPr>
          <w:rFonts w:ascii="Verdana" w:hAnsi="Verdana" w:cs="Calibri"/>
          <w:color w:val="000000"/>
          <w:sz w:val="22"/>
          <w:szCs w:val="22"/>
        </w:rPr>
        <w:t>,</w:t>
      </w:r>
      <w:r w:rsidR="003F6C72" w:rsidRPr="00957C59">
        <w:rPr>
          <w:rFonts w:ascii="Verdana" w:hAnsi="Verdana" w:cs="Calibri"/>
          <w:color w:val="000000"/>
          <w:sz w:val="22"/>
          <w:szCs w:val="22"/>
        </w:rPr>
        <w:t xml:space="preserve"> </w:t>
      </w:r>
      <w:r w:rsidR="003F6C72" w:rsidRPr="00175D09">
        <w:rPr>
          <w:rFonts w:ascii="Verdana" w:hAnsi="Verdana" w:cs="Calibri"/>
          <w:b/>
          <w:color w:val="000000"/>
          <w:sz w:val="22"/>
          <w:szCs w:val="22"/>
        </w:rPr>
        <w:t>rolnik z Tarnówki</w:t>
      </w:r>
      <w:r w:rsidR="003F6C72" w:rsidRPr="00957C59">
        <w:rPr>
          <w:rFonts w:ascii="Verdana" w:hAnsi="Verdana" w:cs="Calibri"/>
          <w:color w:val="000000"/>
          <w:sz w:val="22"/>
          <w:szCs w:val="22"/>
        </w:rPr>
        <w:t>. W zawodach wzięło udzi</w:t>
      </w:r>
      <w:r>
        <w:rPr>
          <w:rFonts w:ascii="Verdana" w:hAnsi="Verdana" w:cs="Calibri"/>
          <w:color w:val="000000"/>
          <w:sz w:val="22"/>
          <w:szCs w:val="22"/>
        </w:rPr>
        <w:t xml:space="preserve">ał szesnastu zawodników, którzy </w:t>
      </w:r>
      <w:r w:rsidR="003F6C72" w:rsidRPr="00957C59">
        <w:rPr>
          <w:rFonts w:ascii="Verdana" w:hAnsi="Verdana" w:cs="Calibri"/>
          <w:color w:val="000000"/>
          <w:sz w:val="22"/>
          <w:szCs w:val="22"/>
        </w:rPr>
        <w:t xml:space="preserve">zostali wybrani za pomocą internetowego głosowania. – </w:t>
      </w:r>
      <w:r w:rsidR="003F6C72" w:rsidRPr="00957C59">
        <w:rPr>
          <w:rFonts w:ascii="Verdana" w:hAnsi="Verdana" w:cs="Calibri"/>
          <w:i/>
          <w:color w:val="000000"/>
          <w:sz w:val="22"/>
          <w:szCs w:val="22"/>
        </w:rPr>
        <w:t xml:space="preserve">Wszyscy prezentowali bardzo wyrównany, wysoki poziom. O wynikach decydowały naprawdę niewielkie różnice </w:t>
      </w:r>
      <w:r w:rsidR="003F6C72" w:rsidRPr="00957C59">
        <w:rPr>
          <w:rFonts w:ascii="Verdana" w:hAnsi="Verdana" w:cs="Calibri"/>
          <w:color w:val="000000"/>
          <w:sz w:val="22"/>
          <w:szCs w:val="22"/>
        </w:rPr>
        <w:t xml:space="preserve">– </w:t>
      </w:r>
      <w:r w:rsidR="003F6C72" w:rsidRPr="00D13C2D">
        <w:rPr>
          <w:rFonts w:ascii="Verdana" w:hAnsi="Verdana" w:cs="Calibri"/>
          <w:b/>
          <w:color w:val="000000"/>
          <w:sz w:val="22"/>
          <w:szCs w:val="22"/>
        </w:rPr>
        <w:t xml:space="preserve">mówi </w:t>
      </w:r>
      <w:r w:rsidR="003F6C72" w:rsidRPr="00957C59">
        <w:rPr>
          <w:rFonts w:ascii="Verdana" w:hAnsi="Verdana" w:cs="Calibri"/>
          <w:b/>
          <w:color w:val="000000"/>
          <w:sz w:val="22"/>
          <w:szCs w:val="22"/>
        </w:rPr>
        <w:t xml:space="preserve">Bartłomiej </w:t>
      </w:r>
      <w:r w:rsidR="003F6C72" w:rsidRPr="0081553B">
        <w:rPr>
          <w:rFonts w:ascii="Verdana" w:hAnsi="Verdana" w:cs="Calibri"/>
          <w:b/>
          <w:color w:val="000000"/>
          <w:sz w:val="22"/>
          <w:szCs w:val="22"/>
        </w:rPr>
        <w:t>Grzybek</w:t>
      </w:r>
      <w:r w:rsidR="003F6C72" w:rsidRPr="0081553B">
        <w:rPr>
          <w:rFonts w:ascii="Verdana" w:hAnsi="Verdana" w:cs="Calibri"/>
          <w:color w:val="000000"/>
          <w:sz w:val="22"/>
          <w:szCs w:val="22"/>
        </w:rPr>
        <w:t>.</w:t>
      </w:r>
      <w:r w:rsidR="003F6C72" w:rsidRPr="0081553B">
        <w:rPr>
          <w:rFonts w:ascii="Verdana" w:hAnsi="Verdana" w:cstheme="minorHAnsi"/>
          <w:b/>
          <w:color w:val="000000"/>
          <w:sz w:val="22"/>
          <w:szCs w:val="22"/>
        </w:rPr>
        <w:t xml:space="preserve"> </w:t>
      </w:r>
      <w:r w:rsidR="003F6C72" w:rsidRPr="0081553B">
        <w:rPr>
          <w:rFonts w:ascii="Verdana" w:hAnsi="Verdana" w:cstheme="minorHAnsi"/>
          <w:color w:val="000000"/>
          <w:sz w:val="22"/>
          <w:szCs w:val="22"/>
        </w:rPr>
        <w:t>Zwycięzcą zawodów okazał się reprezentant Wielkiej Brytanii</w:t>
      </w:r>
      <w:r w:rsidR="00907A42" w:rsidRPr="0081553B">
        <w:rPr>
          <w:rFonts w:ascii="Verdana" w:hAnsi="Verdana" w:cstheme="minorHAnsi"/>
          <w:color w:val="000000"/>
          <w:sz w:val="22"/>
          <w:szCs w:val="22"/>
        </w:rPr>
        <w:t xml:space="preserve"> Samuel Graham</w:t>
      </w:r>
      <w:r w:rsidR="003F6C72" w:rsidRPr="0081553B">
        <w:rPr>
          <w:rFonts w:ascii="Verdana" w:hAnsi="Verdana" w:cstheme="minorHAnsi"/>
          <w:color w:val="000000"/>
          <w:sz w:val="22"/>
          <w:szCs w:val="22"/>
        </w:rPr>
        <w:t xml:space="preserve">. A pozostałe miejsce na podium zajęli </w:t>
      </w:r>
      <w:r w:rsidR="00907A42" w:rsidRPr="0081553B">
        <w:rPr>
          <w:rFonts w:ascii="Verdana" w:hAnsi="Verdana" w:cstheme="minorHAnsi"/>
          <w:color w:val="000000"/>
          <w:sz w:val="22"/>
          <w:szCs w:val="22"/>
        </w:rPr>
        <w:t xml:space="preserve">Dawid Durand </w:t>
      </w:r>
      <w:r w:rsidRPr="0081553B">
        <w:rPr>
          <w:rFonts w:ascii="Verdana" w:hAnsi="Verdana" w:cstheme="minorHAnsi"/>
          <w:color w:val="000000"/>
          <w:sz w:val="22"/>
          <w:szCs w:val="22"/>
        </w:rPr>
        <w:t>z Francji oraz</w:t>
      </w:r>
      <w:r w:rsidR="00907A42" w:rsidRPr="0081553B">
        <w:rPr>
          <w:rFonts w:ascii="Verdana" w:hAnsi="Verdana" w:cstheme="minorHAnsi"/>
          <w:color w:val="000000"/>
          <w:sz w:val="22"/>
          <w:szCs w:val="22"/>
        </w:rPr>
        <w:t xml:space="preserve"> Stefan </w:t>
      </w:r>
      <w:proofErr w:type="spellStart"/>
      <w:r w:rsidR="00907A42" w:rsidRPr="0081553B">
        <w:rPr>
          <w:rFonts w:ascii="Verdana" w:hAnsi="Verdana" w:cstheme="minorHAnsi"/>
          <w:color w:val="000000"/>
          <w:sz w:val="22"/>
          <w:szCs w:val="22"/>
        </w:rPr>
        <w:t>Hakansson</w:t>
      </w:r>
      <w:proofErr w:type="spellEnd"/>
      <w:r w:rsidR="00907A42" w:rsidRPr="0081553B">
        <w:rPr>
          <w:rFonts w:ascii="Verdana" w:hAnsi="Verdana" w:cstheme="minorHAnsi"/>
          <w:color w:val="000000"/>
          <w:sz w:val="22"/>
          <w:szCs w:val="22"/>
        </w:rPr>
        <w:t xml:space="preserve"> ze</w:t>
      </w:r>
      <w:r w:rsidRPr="0081553B">
        <w:rPr>
          <w:rFonts w:ascii="Verdana" w:hAnsi="Verdana" w:cstheme="minorHAnsi"/>
          <w:color w:val="000000"/>
          <w:sz w:val="22"/>
          <w:szCs w:val="22"/>
        </w:rPr>
        <w:t xml:space="preserve"> </w:t>
      </w:r>
      <w:r w:rsidR="003F6C72" w:rsidRPr="0081553B">
        <w:rPr>
          <w:rFonts w:ascii="Verdana" w:hAnsi="Verdana" w:cstheme="minorHAnsi"/>
          <w:color w:val="000000"/>
          <w:sz w:val="22"/>
          <w:szCs w:val="22"/>
        </w:rPr>
        <w:t>Szwecji.</w:t>
      </w:r>
      <w:r w:rsidR="003F6C72" w:rsidRPr="00957C59">
        <w:rPr>
          <w:rFonts w:ascii="Verdana" w:hAnsi="Verdana" w:cstheme="minorHAnsi"/>
          <w:color w:val="000000"/>
          <w:sz w:val="22"/>
          <w:szCs w:val="22"/>
        </w:rPr>
        <w:t xml:space="preserve"> </w:t>
      </w:r>
    </w:p>
    <w:p w14:paraId="2AD8F735" w14:textId="77777777" w:rsidR="003F6C72" w:rsidRPr="00957C59" w:rsidRDefault="003F6C72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</w:p>
    <w:p w14:paraId="60906559" w14:textId="77777777" w:rsidR="003F6C72" w:rsidRPr="00957C59" w:rsidRDefault="003F6C72" w:rsidP="003F6C72">
      <w:pPr>
        <w:jc w:val="both"/>
        <w:rPr>
          <w:rFonts w:ascii="Verdana" w:hAnsi="Verdana" w:cstheme="minorHAnsi"/>
          <w:b/>
          <w:color w:val="000000"/>
          <w:sz w:val="22"/>
          <w:szCs w:val="22"/>
        </w:rPr>
      </w:pPr>
      <w:r w:rsidRPr="00957C59">
        <w:rPr>
          <w:rFonts w:ascii="Verdana" w:hAnsi="Verdana" w:cstheme="minorHAnsi"/>
          <w:b/>
          <w:color w:val="000000"/>
          <w:sz w:val="22"/>
          <w:szCs w:val="22"/>
        </w:rPr>
        <w:t>Walka z czasem i precyzją</w:t>
      </w:r>
    </w:p>
    <w:p w14:paraId="1E8CF0E9" w14:textId="77777777" w:rsidR="003F6C72" w:rsidRPr="00957C59" w:rsidRDefault="003F6C72" w:rsidP="003F6C72">
      <w:pPr>
        <w:jc w:val="both"/>
        <w:rPr>
          <w:rFonts w:ascii="Verdana" w:hAnsi="Verdana" w:cstheme="minorHAnsi"/>
          <w:b/>
          <w:color w:val="000000"/>
          <w:sz w:val="22"/>
          <w:szCs w:val="22"/>
        </w:rPr>
      </w:pPr>
    </w:p>
    <w:p w14:paraId="2002CB80" w14:textId="3F5BE729" w:rsidR="003F6C72" w:rsidRPr="00957C59" w:rsidRDefault="003F6C72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957C59">
        <w:rPr>
          <w:rFonts w:ascii="Verdana" w:hAnsi="Verdana" w:cstheme="minorHAnsi"/>
          <w:color w:val="000000"/>
          <w:sz w:val="22"/>
          <w:szCs w:val="22"/>
        </w:rPr>
        <w:t xml:space="preserve">Rywalizacja odbywała się w kilku konkurencjach. - </w:t>
      </w:r>
      <w:r w:rsidRPr="00957C59">
        <w:rPr>
          <w:rFonts w:ascii="Verdana" w:hAnsi="Verdana" w:cs="Calibri"/>
          <w:i/>
          <w:color w:val="000000"/>
          <w:sz w:val="22"/>
          <w:szCs w:val="22"/>
        </w:rPr>
        <w:t xml:space="preserve">Przejazd trwał około 40 minut. Wszystko podzielone na 6 odcinków specjalnych. Trochę szybkiej jazdy po asfalcie, ale również odcinków, w których musieliśmy bardzo zwolnić. Do tego trzeba było również wjeżdżać na </w:t>
      </w:r>
      <w:r w:rsidR="00CE5CD4">
        <w:rPr>
          <w:rFonts w:ascii="Verdana" w:hAnsi="Verdana" w:cs="Calibri"/>
          <w:i/>
          <w:color w:val="000000"/>
          <w:sz w:val="22"/>
          <w:szCs w:val="22"/>
        </w:rPr>
        <w:t xml:space="preserve">wzniesienie </w:t>
      </w:r>
      <w:r w:rsidRPr="00957C59">
        <w:rPr>
          <w:rFonts w:ascii="Verdana" w:hAnsi="Verdana" w:cs="Calibri"/>
          <w:i/>
          <w:color w:val="000000"/>
          <w:sz w:val="22"/>
          <w:szCs w:val="22"/>
        </w:rPr>
        <w:t xml:space="preserve">oraz przejechać slalom między pachołkami. Dużym wyzwaniem był również przejazd po polu z dostosowaniem się do ograniczonej prędkości i jak najmniejszym ubiciu gleby – </w:t>
      </w:r>
      <w:r w:rsidR="00D13C2D" w:rsidRPr="00D13C2D">
        <w:rPr>
          <w:rFonts w:ascii="Verdana" w:hAnsi="Verdana" w:cs="Calibri"/>
          <w:b/>
          <w:color w:val="000000"/>
          <w:sz w:val="22"/>
          <w:szCs w:val="22"/>
        </w:rPr>
        <w:t>opisuje</w:t>
      </w:r>
      <w:r w:rsidRPr="00957C59">
        <w:rPr>
          <w:rFonts w:ascii="Verdana" w:hAnsi="Verdana" w:cs="Calibri"/>
          <w:color w:val="000000"/>
          <w:sz w:val="22"/>
          <w:szCs w:val="22"/>
        </w:rPr>
        <w:t xml:space="preserve"> </w:t>
      </w:r>
      <w:r w:rsidRPr="00957C59">
        <w:rPr>
          <w:rFonts w:ascii="Verdana" w:hAnsi="Verdana" w:cs="Calibri"/>
          <w:b/>
          <w:color w:val="000000"/>
          <w:sz w:val="22"/>
          <w:szCs w:val="22"/>
        </w:rPr>
        <w:t>reprezentant Polski.</w:t>
      </w:r>
      <w:r w:rsidRPr="00957C59">
        <w:rPr>
          <w:rFonts w:ascii="Verdana" w:hAnsi="Verdana" w:cs="Calibri"/>
          <w:b/>
          <w:i/>
          <w:color w:val="000000"/>
          <w:sz w:val="22"/>
          <w:szCs w:val="22"/>
        </w:rPr>
        <w:t xml:space="preserve"> </w:t>
      </w:r>
    </w:p>
    <w:p w14:paraId="2645B176" w14:textId="77777777" w:rsidR="003F6C72" w:rsidRPr="00957C59" w:rsidRDefault="003F6C72" w:rsidP="003F6C72">
      <w:pPr>
        <w:jc w:val="both"/>
        <w:rPr>
          <w:rFonts w:ascii="Verdana" w:hAnsi="Verdana" w:cstheme="minorHAnsi"/>
          <w:b/>
          <w:color w:val="000000"/>
          <w:sz w:val="22"/>
          <w:szCs w:val="22"/>
        </w:rPr>
      </w:pPr>
    </w:p>
    <w:p w14:paraId="5AB5CC0A" w14:textId="66BB2662" w:rsidR="003F6C72" w:rsidRPr="00957C59" w:rsidRDefault="003F6C72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957C59">
        <w:rPr>
          <w:rFonts w:ascii="Verdana" w:hAnsi="Verdana" w:cstheme="minorHAnsi"/>
          <w:color w:val="000000"/>
          <w:sz w:val="22"/>
          <w:szCs w:val="22"/>
        </w:rPr>
        <w:t xml:space="preserve">Aby zająć jak najwyższe miejsca, kluczowe znaczenie miało ustawienie odpowiednich parametrów maszyny, które odbyło się dzień przed zawodami, już po odbytym szkoleniu oraz próbnym przejeździe. Każdy z zawodników miał za zadanie, przygotować maszynę do jazdy podczas głównej części zawodów np. pod kątem ciśnienia w oponach. </w:t>
      </w:r>
    </w:p>
    <w:p w14:paraId="0B61831D" w14:textId="77777777" w:rsidR="003F6C72" w:rsidRPr="00957C59" w:rsidRDefault="003F6C72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</w:p>
    <w:p w14:paraId="36EF9D18" w14:textId="77777777" w:rsidR="003F6C72" w:rsidRPr="00957C59" w:rsidRDefault="003F6C72" w:rsidP="003F6C72">
      <w:pPr>
        <w:jc w:val="both"/>
        <w:rPr>
          <w:rFonts w:ascii="Verdana" w:hAnsi="Verdana" w:cstheme="minorHAnsi"/>
          <w:b/>
          <w:color w:val="000000"/>
          <w:sz w:val="22"/>
          <w:szCs w:val="22"/>
        </w:rPr>
      </w:pPr>
      <w:r w:rsidRPr="00957C59">
        <w:rPr>
          <w:rFonts w:ascii="Verdana" w:hAnsi="Verdana" w:cstheme="minorHAnsi"/>
          <w:b/>
          <w:color w:val="000000"/>
          <w:sz w:val="22"/>
          <w:szCs w:val="22"/>
        </w:rPr>
        <w:t xml:space="preserve">Pierwsi w ciągnikach </w:t>
      </w:r>
      <w:r w:rsidRPr="00957C59">
        <w:rPr>
          <w:rFonts w:ascii="Verdana" w:hAnsi="Verdana" w:cs="Calibri"/>
          <w:b/>
          <w:color w:val="000000"/>
          <w:sz w:val="22"/>
          <w:szCs w:val="22"/>
        </w:rPr>
        <w:t>6250R i na nowych oponach</w:t>
      </w:r>
    </w:p>
    <w:p w14:paraId="216A65FB" w14:textId="77777777" w:rsidR="003F6C72" w:rsidRPr="00957C59" w:rsidRDefault="003F6C72" w:rsidP="003F6C72">
      <w:pPr>
        <w:jc w:val="both"/>
        <w:rPr>
          <w:rFonts w:ascii="Verdana" w:hAnsi="Verdana" w:cstheme="minorHAnsi"/>
          <w:b/>
          <w:color w:val="000000"/>
          <w:sz w:val="22"/>
          <w:szCs w:val="22"/>
        </w:rPr>
      </w:pPr>
    </w:p>
    <w:p w14:paraId="09D713DF" w14:textId="76B61E35" w:rsidR="003F6C72" w:rsidRPr="00957C59" w:rsidRDefault="007A0D63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  <w:color w:val="000000"/>
          <w:sz w:val="22"/>
          <w:szCs w:val="22"/>
        </w:rPr>
        <w:drawing>
          <wp:anchor distT="0" distB="0" distL="114300" distR="114300" simplePos="0" relativeHeight="251668480" behindDoc="1" locked="0" layoutInCell="1" allowOverlap="1" wp14:anchorId="5A452874" wp14:editId="5C5E10C4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3167380" cy="1781175"/>
            <wp:effectExtent l="0" t="0" r="0" b="9525"/>
            <wp:wrapTight wrapText="bothSides">
              <wp:wrapPolygon edited="0">
                <wp:start x="0" y="0"/>
                <wp:lineTo x="0" y="21484"/>
                <wp:lineTo x="21435" y="21484"/>
                <wp:lineTo x="21435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170614_09224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38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6C72" w:rsidRPr="00957C59">
        <w:rPr>
          <w:rFonts w:ascii="Verdana" w:hAnsi="Verdana" w:cstheme="minorHAnsi"/>
          <w:color w:val="000000"/>
          <w:sz w:val="22"/>
          <w:szCs w:val="22"/>
        </w:rPr>
        <w:t xml:space="preserve">John Deere przygotował dla zawodników nowe modele ciągników 6250R, które dopiero w lipcu wejdą do seryjnej produkcji. Jakie </w:t>
      </w:r>
      <w:r w:rsidR="00015ED6">
        <w:rPr>
          <w:rFonts w:ascii="Verdana" w:hAnsi="Verdana" w:cstheme="minorHAnsi"/>
          <w:color w:val="000000"/>
          <w:sz w:val="22"/>
          <w:szCs w:val="22"/>
        </w:rPr>
        <w:t>wrażania</w:t>
      </w:r>
      <w:r w:rsidR="003F6C72" w:rsidRPr="00957C59">
        <w:rPr>
          <w:rFonts w:ascii="Verdana" w:hAnsi="Verdana" w:cstheme="minorHAnsi"/>
          <w:color w:val="000000"/>
          <w:sz w:val="22"/>
          <w:szCs w:val="22"/>
        </w:rPr>
        <w:t xml:space="preserve"> z ich użytkowania przywiózł do Polski Bartłomiej Grzybek? </w:t>
      </w:r>
      <w:r w:rsidR="003F6C72" w:rsidRPr="00957C59">
        <w:rPr>
          <w:rFonts w:ascii="Verdana" w:hAnsi="Verdana" w:cs="Calibri"/>
          <w:color w:val="000000"/>
          <w:sz w:val="22"/>
          <w:szCs w:val="22"/>
        </w:rPr>
        <w:t xml:space="preserve">- </w:t>
      </w:r>
      <w:r w:rsidR="003F6C72" w:rsidRPr="00957C59">
        <w:rPr>
          <w:rFonts w:ascii="Verdana" w:hAnsi="Verdana" w:cs="Calibri"/>
          <w:i/>
          <w:color w:val="000000"/>
          <w:sz w:val="22"/>
          <w:szCs w:val="22"/>
        </w:rPr>
        <w:t xml:space="preserve">Dla mnie to </w:t>
      </w:r>
      <w:r w:rsidR="00175D09">
        <w:rPr>
          <w:rFonts w:ascii="Verdana" w:hAnsi="Verdana" w:cs="Calibri"/>
          <w:i/>
          <w:color w:val="000000"/>
          <w:sz w:val="22"/>
          <w:szCs w:val="22"/>
        </w:rPr>
        <w:t>było coś zupełnie nowego używać</w:t>
      </w:r>
      <w:r w:rsidR="003F6C72" w:rsidRPr="00957C59">
        <w:rPr>
          <w:rFonts w:ascii="Verdana" w:hAnsi="Verdana" w:cs="Calibri"/>
          <w:i/>
          <w:color w:val="000000"/>
          <w:sz w:val="22"/>
          <w:szCs w:val="22"/>
        </w:rPr>
        <w:t xml:space="preserve"> ciągnika bez pedału gazu i sprzęgła, a korzystając tylko z </w:t>
      </w:r>
      <w:r w:rsidR="003F6C72" w:rsidRPr="00957C59">
        <w:rPr>
          <w:rFonts w:ascii="Verdana" w:hAnsi="Verdana" w:cs="Calibri"/>
          <w:color w:val="000000"/>
          <w:sz w:val="22"/>
          <w:szCs w:val="22"/>
        </w:rPr>
        <w:t>joysticka</w:t>
      </w:r>
      <w:r w:rsidR="00175D09">
        <w:rPr>
          <w:rFonts w:ascii="Verdana" w:hAnsi="Verdana" w:cs="Calibri"/>
          <w:color w:val="000000"/>
          <w:sz w:val="22"/>
          <w:szCs w:val="22"/>
        </w:rPr>
        <w:t xml:space="preserve"> </w:t>
      </w:r>
      <w:proofErr w:type="spellStart"/>
      <w:r w:rsidR="00175D09" w:rsidRPr="00175D09">
        <w:rPr>
          <w:rFonts w:ascii="Verdana" w:hAnsi="Verdana" w:cs="Calibri"/>
          <w:color w:val="000000"/>
          <w:sz w:val="22"/>
          <w:szCs w:val="22"/>
        </w:rPr>
        <w:t>Command</w:t>
      </w:r>
      <w:proofErr w:type="spellEnd"/>
      <w:r w:rsidR="00175D09" w:rsidRPr="00175D09">
        <w:rPr>
          <w:rFonts w:ascii="Verdana" w:hAnsi="Verdana" w:cs="Calibri"/>
          <w:color w:val="000000"/>
          <w:sz w:val="22"/>
          <w:szCs w:val="22"/>
        </w:rPr>
        <w:t xml:space="preserve"> Pro</w:t>
      </w:r>
      <w:r w:rsidR="003F6C72" w:rsidRPr="00957C59">
        <w:rPr>
          <w:rFonts w:ascii="Verdana" w:hAnsi="Verdana" w:cs="Calibri"/>
          <w:i/>
          <w:color w:val="000000"/>
          <w:sz w:val="22"/>
          <w:szCs w:val="22"/>
        </w:rPr>
        <w:t>. To właśnie za jego pomocą odby</w:t>
      </w:r>
      <w:r w:rsidR="00175D09">
        <w:rPr>
          <w:rFonts w:ascii="Verdana" w:hAnsi="Verdana" w:cs="Calibri"/>
          <w:i/>
          <w:color w:val="000000"/>
          <w:sz w:val="22"/>
          <w:szCs w:val="22"/>
        </w:rPr>
        <w:t>wa się całe przyspieszanie oraz</w:t>
      </w:r>
      <w:r w:rsidR="003F6C72" w:rsidRPr="00957C59">
        <w:rPr>
          <w:rFonts w:ascii="Verdana" w:hAnsi="Verdana" w:cs="Calibri"/>
          <w:i/>
          <w:color w:val="000000"/>
          <w:sz w:val="22"/>
          <w:szCs w:val="22"/>
        </w:rPr>
        <w:t xml:space="preserve"> hamowanie. Tak naprawdę za pomocą ręki i kciuka można</w:t>
      </w:r>
      <w:r w:rsidR="000A50F0">
        <w:rPr>
          <w:rFonts w:ascii="Verdana" w:hAnsi="Verdana" w:cs="Calibri"/>
          <w:i/>
          <w:color w:val="000000"/>
          <w:sz w:val="22"/>
          <w:szCs w:val="22"/>
        </w:rPr>
        <w:t xml:space="preserve"> </w:t>
      </w:r>
      <w:r w:rsidR="000A50F0" w:rsidRPr="00957C59">
        <w:rPr>
          <w:rFonts w:ascii="Verdana" w:hAnsi="Verdana" w:cs="Calibri"/>
          <w:i/>
          <w:color w:val="000000"/>
          <w:sz w:val="22"/>
          <w:szCs w:val="22"/>
        </w:rPr>
        <w:t>operować</w:t>
      </w:r>
      <w:r w:rsidR="003F6C72" w:rsidRPr="00957C59">
        <w:rPr>
          <w:rFonts w:ascii="Verdana" w:hAnsi="Verdana" w:cs="Calibri"/>
          <w:i/>
          <w:color w:val="000000"/>
          <w:sz w:val="22"/>
          <w:szCs w:val="22"/>
        </w:rPr>
        <w:t xml:space="preserve"> całym ciągnikiem. Było to na pewno spore wyzwanie, aby wszystko odpowiednio zaprogramować, ale okazało się to bardzo intuicyjne </w:t>
      </w:r>
      <w:r w:rsidR="003F6C72" w:rsidRPr="00957C59">
        <w:rPr>
          <w:rFonts w:ascii="Verdana" w:hAnsi="Verdana" w:cs="Calibri"/>
          <w:color w:val="000000"/>
          <w:sz w:val="22"/>
          <w:szCs w:val="22"/>
        </w:rPr>
        <w:t xml:space="preserve">– </w:t>
      </w:r>
      <w:r w:rsidR="003F6C72" w:rsidRPr="00D13C2D">
        <w:rPr>
          <w:rFonts w:ascii="Verdana" w:hAnsi="Verdana" w:cs="Calibri"/>
          <w:b/>
          <w:color w:val="000000"/>
          <w:sz w:val="22"/>
          <w:szCs w:val="22"/>
        </w:rPr>
        <w:t>mówi Polak</w:t>
      </w:r>
      <w:r w:rsidR="003F6C72" w:rsidRPr="00957C59">
        <w:rPr>
          <w:rFonts w:ascii="Verdana" w:hAnsi="Verdana" w:cs="Calibri"/>
          <w:color w:val="000000"/>
          <w:sz w:val="22"/>
          <w:szCs w:val="22"/>
        </w:rPr>
        <w:t>.</w:t>
      </w:r>
    </w:p>
    <w:p w14:paraId="1B2202A5" w14:textId="5E327479" w:rsidR="003F6C72" w:rsidRDefault="003F6C72" w:rsidP="003F6C72">
      <w:pPr>
        <w:jc w:val="both"/>
        <w:rPr>
          <w:rFonts w:ascii="Verdana" w:hAnsi="Verdana" w:cstheme="minorHAnsi"/>
          <w:b/>
          <w:color w:val="000000"/>
          <w:sz w:val="22"/>
          <w:szCs w:val="22"/>
        </w:rPr>
      </w:pPr>
    </w:p>
    <w:p w14:paraId="3A57A6BF" w14:textId="4A35D816" w:rsidR="00907A42" w:rsidRPr="00907A42" w:rsidRDefault="00907A42" w:rsidP="00907A4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color w:val="000000"/>
          <w:sz w:val="22"/>
          <w:szCs w:val="22"/>
        </w:rPr>
        <w:t xml:space="preserve">Dzięki </w:t>
      </w:r>
      <w:proofErr w:type="spellStart"/>
      <w:r>
        <w:rPr>
          <w:rFonts w:ascii="Verdana" w:hAnsi="Verdana" w:cstheme="minorHAnsi"/>
          <w:color w:val="000000"/>
          <w:sz w:val="22"/>
          <w:szCs w:val="22"/>
        </w:rPr>
        <w:t>Command</w:t>
      </w:r>
      <w:proofErr w:type="spellEnd"/>
      <w:r>
        <w:rPr>
          <w:rFonts w:ascii="Verdana" w:hAnsi="Verdana" w:cstheme="minorHAnsi"/>
          <w:color w:val="000000"/>
          <w:sz w:val="22"/>
          <w:szCs w:val="22"/>
        </w:rPr>
        <w:t xml:space="preserve"> Pro p</w:t>
      </w:r>
      <w:r w:rsidRPr="00907A42">
        <w:rPr>
          <w:rFonts w:ascii="Verdana" w:hAnsi="Verdana" w:cstheme="minorHAnsi"/>
          <w:color w:val="000000"/>
          <w:sz w:val="22"/>
          <w:szCs w:val="22"/>
        </w:rPr>
        <w:t xml:space="preserve">rędkość maksymalną można osiągnąć za jednym przesunięciem joysticka, a do sterowania podnośnikiem, WOM, zaworami SCV, </w:t>
      </w:r>
      <w:proofErr w:type="spellStart"/>
      <w:r w:rsidRPr="00907A42">
        <w:rPr>
          <w:rFonts w:ascii="Verdana" w:hAnsi="Verdana" w:cstheme="minorHAnsi"/>
          <w:color w:val="000000"/>
          <w:sz w:val="22"/>
          <w:szCs w:val="22"/>
        </w:rPr>
        <w:t>AutoTrac</w:t>
      </w:r>
      <w:proofErr w:type="spellEnd"/>
      <w:r w:rsidR="00B73C9C">
        <w:rPr>
          <w:rFonts w:ascii="Verdana" w:hAnsi="Verdana" w:cstheme="minorHAnsi"/>
          <w:color w:val="000000"/>
          <w:sz w:val="22"/>
          <w:szCs w:val="22"/>
        </w:rPr>
        <w:t xml:space="preserve"> </w:t>
      </w:r>
      <w:r w:rsidR="0081553B">
        <w:rPr>
          <w:rFonts w:ascii="Verdana" w:hAnsi="Verdana" w:cstheme="minorHAnsi"/>
          <w:color w:val="000000"/>
          <w:sz w:val="22"/>
          <w:szCs w:val="22"/>
        </w:rPr>
        <w:t>(</w:t>
      </w:r>
      <w:r w:rsidR="00B73C9C">
        <w:rPr>
          <w:rFonts w:ascii="Verdana" w:hAnsi="Verdana" w:cstheme="minorHAnsi"/>
          <w:color w:val="000000"/>
          <w:sz w:val="22"/>
          <w:szCs w:val="22"/>
        </w:rPr>
        <w:t>satelitarny system automatycznego prowadzenia</w:t>
      </w:r>
      <w:r w:rsidR="0081553B">
        <w:rPr>
          <w:rFonts w:ascii="Verdana" w:hAnsi="Verdana" w:cstheme="minorHAnsi"/>
          <w:color w:val="000000"/>
          <w:sz w:val="22"/>
          <w:szCs w:val="22"/>
        </w:rPr>
        <w:t>)</w:t>
      </w:r>
      <w:r w:rsidRPr="00907A42">
        <w:rPr>
          <w:rFonts w:ascii="Verdana" w:hAnsi="Verdana" w:cstheme="minorHAnsi"/>
          <w:color w:val="000000"/>
          <w:sz w:val="22"/>
          <w:szCs w:val="22"/>
        </w:rPr>
        <w:t xml:space="preserve"> i innymi funkcjami</w:t>
      </w:r>
      <w:r w:rsidR="0081553B">
        <w:rPr>
          <w:rFonts w:ascii="Verdana" w:hAnsi="Verdana" w:cstheme="minorHAnsi"/>
          <w:color w:val="000000"/>
          <w:sz w:val="22"/>
          <w:szCs w:val="22"/>
        </w:rPr>
        <w:t>,</w:t>
      </w:r>
      <w:r w:rsidRPr="00907A42">
        <w:rPr>
          <w:rFonts w:ascii="Verdana" w:hAnsi="Verdana" w:cstheme="minorHAnsi"/>
          <w:color w:val="000000"/>
          <w:sz w:val="22"/>
          <w:szCs w:val="22"/>
        </w:rPr>
        <w:t xml:space="preserve"> służy 11 programowalnych przycisków.</w:t>
      </w:r>
      <w:r w:rsidR="0081553B">
        <w:rPr>
          <w:rFonts w:ascii="Verdana" w:hAnsi="Verdana" w:cstheme="minorHAnsi"/>
          <w:color w:val="000000"/>
          <w:sz w:val="22"/>
          <w:szCs w:val="22"/>
        </w:rPr>
        <w:t xml:space="preserve"> Sterowanie za pomocą </w:t>
      </w:r>
      <w:r w:rsidR="00B73C9C">
        <w:rPr>
          <w:rFonts w:ascii="Verdana" w:hAnsi="Verdana" w:cstheme="minorHAnsi"/>
          <w:color w:val="000000"/>
          <w:sz w:val="22"/>
          <w:szCs w:val="22"/>
        </w:rPr>
        <w:t>joysticka</w:t>
      </w:r>
      <w:r w:rsidR="00AF342D">
        <w:rPr>
          <w:rFonts w:ascii="Verdana" w:hAnsi="Verdana" w:cstheme="minorHAnsi"/>
          <w:color w:val="000000"/>
          <w:sz w:val="22"/>
          <w:szCs w:val="22"/>
        </w:rPr>
        <w:t>,</w:t>
      </w:r>
      <w:r w:rsidR="0081553B">
        <w:rPr>
          <w:rFonts w:ascii="Verdana" w:hAnsi="Verdana" w:cstheme="minorHAnsi"/>
          <w:color w:val="000000"/>
          <w:sz w:val="22"/>
          <w:szCs w:val="22"/>
        </w:rPr>
        <w:t xml:space="preserve"> możliwe jest przy prędkości maksymalnej, aż po zatrzymanie. Do tego atutem jest fakt, że operator może obsługiwać za pomocą joysticka ciągnik oraz zewnętrzne narzędzie.</w:t>
      </w:r>
    </w:p>
    <w:p w14:paraId="489C3C59" w14:textId="634DCA52" w:rsidR="00907A42" w:rsidRDefault="00907A42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</w:p>
    <w:p w14:paraId="50AB1E72" w14:textId="57ED2A67" w:rsidR="00907A42" w:rsidRDefault="0081553B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color w:val="000000"/>
          <w:sz w:val="22"/>
          <w:szCs w:val="22"/>
        </w:rPr>
        <w:t>Warto</w:t>
      </w:r>
      <w:r w:rsidR="00907A42" w:rsidRPr="00907A42">
        <w:rPr>
          <w:rFonts w:ascii="Verdana" w:hAnsi="Verdana" w:cstheme="minorHAnsi"/>
          <w:color w:val="000000"/>
          <w:sz w:val="22"/>
          <w:szCs w:val="22"/>
        </w:rPr>
        <w:t xml:space="preserve"> dodać, że ciągnik </w:t>
      </w:r>
      <w:r w:rsidR="00907A42" w:rsidRPr="00957C59">
        <w:rPr>
          <w:rFonts w:ascii="Verdana" w:hAnsi="Verdana" w:cstheme="minorHAnsi"/>
          <w:color w:val="000000"/>
          <w:sz w:val="22"/>
          <w:szCs w:val="22"/>
        </w:rPr>
        <w:t>6250R</w:t>
      </w:r>
      <w:r w:rsidR="00907A42" w:rsidRPr="00907A42">
        <w:rPr>
          <w:rFonts w:ascii="Verdana" w:hAnsi="Verdana" w:cstheme="minorHAnsi"/>
          <w:color w:val="000000"/>
          <w:sz w:val="22"/>
          <w:szCs w:val="22"/>
        </w:rPr>
        <w:t xml:space="preserve"> dysponuje silnikiem o mocy znamieniowej </w:t>
      </w:r>
      <w:r>
        <w:rPr>
          <w:rFonts w:ascii="Verdana" w:hAnsi="Verdana" w:cstheme="minorHAnsi"/>
          <w:color w:val="000000"/>
          <w:sz w:val="22"/>
          <w:szCs w:val="22"/>
        </w:rPr>
        <w:t>i 250 KM, jednak</w:t>
      </w:r>
      <w:r w:rsidR="00907A42" w:rsidRPr="00907A42">
        <w:rPr>
          <w:rFonts w:ascii="Verdana" w:hAnsi="Verdana" w:cstheme="minorHAnsi"/>
          <w:color w:val="000000"/>
          <w:sz w:val="22"/>
          <w:szCs w:val="22"/>
        </w:rPr>
        <w:t xml:space="preserve"> system IPM (inteligentne zarządzenie mocą) może ją w trakcie np. transportu podnieść aż o 50 KM. Tym samym moc maksymalna ciągnika to 300 KM.</w:t>
      </w:r>
    </w:p>
    <w:p w14:paraId="1126ED81" w14:textId="77777777" w:rsidR="0081553B" w:rsidRDefault="0081553B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</w:p>
    <w:p w14:paraId="02CC2300" w14:textId="3B03858B" w:rsidR="003F6C72" w:rsidRPr="00957C59" w:rsidRDefault="003F6C72" w:rsidP="003F6C72">
      <w:pPr>
        <w:jc w:val="both"/>
        <w:rPr>
          <w:rFonts w:ascii="Verdana" w:hAnsi="Verdana" w:cs="Calibri"/>
          <w:color w:val="000000"/>
          <w:sz w:val="22"/>
          <w:szCs w:val="22"/>
        </w:rPr>
      </w:pPr>
      <w:r w:rsidRPr="00957C59">
        <w:rPr>
          <w:rFonts w:ascii="Verdana" w:hAnsi="Verdana" w:cstheme="minorHAnsi"/>
          <w:color w:val="000000"/>
          <w:sz w:val="22"/>
          <w:szCs w:val="22"/>
        </w:rPr>
        <w:t xml:space="preserve">Specjalnie na te zawody firma Michelin - </w:t>
      </w:r>
      <w:r w:rsidRPr="00957C59">
        <w:rPr>
          <w:rFonts w:ascii="Verdana" w:hAnsi="Verdana" w:cs="Calibri"/>
          <w:color w:val="000000"/>
          <w:sz w:val="22"/>
          <w:szCs w:val="22"/>
        </w:rPr>
        <w:t xml:space="preserve">współorganizator mistrzostw - przygotowała </w:t>
      </w:r>
      <w:r w:rsidR="00175D09">
        <w:rPr>
          <w:rFonts w:ascii="Verdana" w:hAnsi="Verdana" w:cs="Calibri"/>
          <w:color w:val="000000"/>
          <w:sz w:val="22"/>
          <w:szCs w:val="22"/>
        </w:rPr>
        <w:t xml:space="preserve">również </w:t>
      </w:r>
      <w:r w:rsidRPr="00957C59">
        <w:rPr>
          <w:rFonts w:ascii="Verdana" w:hAnsi="Verdana" w:cs="Calibri"/>
          <w:color w:val="000000"/>
          <w:sz w:val="22"/>
          <w:szCs w:val="22"/>
        </w:rPr>
        <w:t>nową serię opon, które nie są jeszcze dostępne w sprzedaży. Ma ona być rewolucją w ogumieniu sprzętu rolniczego przez zupełnie inny profil, odmienny bieżnik, który spowoduje samooczyszczenie się opon oraz udoskonalone właściwości trakcyjne. A wszystkie te nowości, mają wpłynąć na niższe zużycie paliwa.</w:t>
      </w:r>
    </w:p>
    <w:p w14:paraId="6C676D2C" w14:textId="77777777" w:rsidR="003F6C72" w:rsidRPr="00957C59" w:rsidRDefault="003F6C72" w:rsidP="003F6C72">
      <w:pPr>
        <w:jc w:val="both"/>
        <w:rPr>
          <w:rFonts w:ascii="Verdana" w:hAnsi="Verdana" w:cs="Calibri"/>
          <w:color w:val="000000"/>
          <w:sz w:val="22"/>
          <w:szCs w:val="22"/>
        </w:rPr>
      </w:pPr>
    </w:p>
    <w:p w14:paraId="56D41756" w14:textId="48558E4C" w:rsidR="003F6C72" w:rsidRPr="00957C59" w:rsidRDefault="003F6C72" w:rsidP="003F6C72">
      <w:pPr>
        <w:jc w:val="both"/>
        <w:rPr>
          <w:rFonts w:ascii="Verdana" w:hAnsi="Verdana" w:cstheme="minorHAnsi"/>
          <w:b/>
          <w:color w:val="000000"/>
          <w:sz w:val="22"/>
          <w:szCs w:val="22"/>
        </w:rPr>
      </w:pPr>
      <w:r w:rsidRPr="00957C59">
        <w:rPr>
          <w:rFonts w:ascii="Verdana" w:hAnsi="Verdana" w:cstheme="minorHAnsi"/>
          <w:b/>
          <w:color w:val="000000"/>
          <w:sz w:val="22"/>
          <w:szCs w:val="22"/>
        </w:rPr>
        <w:t>Doświadczenie zaprocentuje</w:t>
      </w:r>
      <w:r w:rsidR="00175D09">
        <w:rPr>
          <w:rFonts w:ascii="Verdana" w:hAnsi="Verdana" w:cstheme="minorHAnsi"/>
          <w:b/>
          <w:color w:val="000000"/>
          <w:sz w:val="22"/>
          <w:szCs w:val="22"/>
        </w:rPr>
        <w:t xml:space="preserve"> w przyszłości</w:t>
      </w:r>
    </w:p>
    <w:p w14:paraId="219033CF" w14:textId="77777777" w:rsidR="003F6C72" w:rsidRPr="00957C59" w:rsidRDefault="003F6C72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</w:p>
    <w:p w14:paraId="34203F74" w14:textId="07B43798" w:rsidR="003F6C72" w:rsidRPr="00957C59" w:rsidRDefault="003F6C72" w:rsidP="003F6C72">
      <w:pPr>
        <w:jc w:val="both"/>
        <w:rPr>
          <w:rFonts w:ascii="Verdana" w:hAnsi="Verdana" w:cs="Calibri"/>
          <w:color w:val="000000"/>
          <w:sz w:val="22"/>
          <w:szCs w:val="22"/>
        </w:rPr>
      </w:pPr>
      <w:r w:rsidRPr="00957C59">
        <w:rPr>
          <w:rFonts w:ascii="Verdana" w:hAnsi="Verdana" w:cstheme="minorHAnsi"/>
          <w:color w:val="000000"/>
          <w:sz w:val="22"/>
          <w:szCs w:val="22"/>
        </w:rPr>
        <w:lastRenderedPageBreak/>
        <w:t xml:space="preserve">Reprezentant Polski podkreśla, że te mistrzostwa dały mu bardzo duże doświadczenie, które przyda mu się również w codziennej pracy w swoim gospodarstwie. – </w:t>
      </w:r>
      <w:r w:rsidRPr="00957C59">
        <w:rPr>
          <w:rFonts w:ascii="Verdana" w:hAnsi="Verdana" w:cstheme="minorHAnsi"/>
          <w:i/>
          <w:color w:val="000000"/>
          <w:sz w:val="22"/>
          <w:szCs w:val="22"/>
        </w:rPr>
        <w:t>Zawody pozwoliły mi zdobyć olbrzymie ilości informacji w kontekście ekonomi</w:t>
      </w:r>
      <w:r w:rsidR="00CE5CD4">
        <w:rPr>
          <w:rFonts w:ascii="Verdana" w:hAnsi="Verdana" w:cstheme="minorHAnsi"/>
          <w:i/>
          <w:color w:val="000000"/>
          <w:sz w:val="22"/>
          <w:szCs w:val="22"/>
        </w:rPr>
        <w:t>k</w:t>
      </w:r>
      <w:r w:rsidRPr="00957C59">
        <w:rPr>
          <w:rFonts w:ascii="Verdana" w:hAnsi="Verdana" w:cstheme="minorHAnsi"/>
          <w:i/>
          <w:color w:val="000000"/>
          <w:sz w:val="22"/>
          <w:szCs w:val="22"/>
        </w:rPr>
        <w:t xml:space="preserve">i oraz sprawności prowadzenia maszyny, które na pewno wykorzystam. </w:t>
      </w:r>
      <w:r w:rsidRPr="00957C59">
        <w:rPr>
          <w:rFonts w:ascii="Verdana" w:hAnsi="Verdana" w:cs="Calibri"/>
          <w:i/>
          <w:color w:val="000000"/>
          <w:sz w:val="22"/>
          <w:szCs w:val="22"/>
        </w:rPr>
        <w:t xml:space="preserve">Przywożę z Francji wspomnienia na całe życie. Do tego jestem dumny, że uzyskałem największą ilość głosów podczas głosowania na uczestników </w:t>
      </w:r>
      <w:r w:rsidR="00CE5CD4">
        <w:rPr>
          <w:rFonts w:ascii="Verdana" w:hAnsi="Verdana" w:cs="Calibri"/>
          <w:i/>
          <w:color w:val="000000"/>
          <w:sz w:val="22"/>
          <w:szCs w:val="22"/>
        </w:rPr>
        <w:t>zawodów w całej Europie</w:t>
      </w:r>
      <w:r w:rsidRPr="00957C59">
        <w:rPr>
          <w:rFonts w:ascii="Verdana" w:hAnsi="Verdana" w:cs="Calibri"/>
          <w:i/>
          <w:color w:val="000000"/>
          <w:sz w:val="22"/>
          <w:szCs w:val="22"/>
        </w:rPr>
        <w:t xml:space="preserve">. Czułem wsparcie tych osób, które mi kibicowały i bardzo pomogło mi to w rywalizacji </w:t>
      </w:r>
      <w:r w:rsidRPr="00957C59">
        <w:rPr>
          <w:rFonts w:ascii="Verdana" w:hAnsi="Verdana" w:cs="Calibri"/>
          <w:color w:val="000000"/>
          <w:sz w:val="22"/>
          <w:szCs w:val="22"/>
        </w:rPr>
        <w:t xml:space="preserve">– </w:t>
      </w:r>
      <w:r w:rsidRPr="00D13C2D">
        <w:rPr>
          <w:rFonts w:ascii="Verdana" w:hAnsi="Verdana" w:cs="Calibri"/>
          <w:b/>
          <w:color w:val="000000"/>
          <w:sz w:val="22"/>
          <w:szCs w:val="22"/>
        </w:rPr>
        <w:t>kończy.</w:t>
      </w:r>
    </w:p>
    <w:p w14:paraId="542F01E8" w14:textId="77777777" w:rsidR="003F6C72" w:rsidRPr="00957C59" w:rsidRDefault="003F6C72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</w:p>
    <w:p w14:paraId="2A690709" w14:textId="77777777" w:rsidR="003F6C72" w:rsidRPr="00957C59" w:rsidRDefault="003F6C72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957C59">
        <w:rPr>
          <w:rFonts w:ascii="Verdana" w:hAnsi="Verdana" w:cstheme="minorHAnsi"/>
          <w:color w:val="000000"/>
          <w:sz w:val="22"/>
          <w:szCs w:val="22"/>
        </w:rPr>
        <w:t xml:space="preserve">Najbliższa okazja do rewanżu już za dwa lata, </w:t>
      </w:r>
      <w:r w:rsidRPr="00957C59">
        <w:rPr>
          <w:rFonts w:ascii="Verdana" w:hAnsi="Verdana" w:cs="Calibri"/>
          <w:color w:val="000000"/>
          <w:sz w:val="22"/>
          <w:szCs w:val="22"/>
        </w:rPr>
        <w:t>kiedy to wystartuje kolejna edycja Mistrzostw.</w:t>
      </w:r>
    </w:p>
    <w:p w14:paraId="1A3FB160" w14:textId="77777777" w:rsidR="003F6C72" w:rsidRPr="00957C59" w:rsidRDefault="003F6C72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</w:p>
    <w:p w14:paraId="38713CB5" w14:textId="77777777" w:rsidR="00E26DD5" w:rsidRPr="0086205E" w:rsidRDefault="00E26DD5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256482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0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6482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256482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256482">
        <w:rPr>
          <w:rFonts w:ascii="Verdana" w:hAnsi="Verdana"/>
          <w:sz w:val="20"/>
          <w:szCs w:val="20"/>
          <w:lang w:val="en-US"/>
        </w:rPr>
        <w:t xml:space="preserve">John Deere w social media:          </w:t>
      </w:r>
    </w:p>
    <w:p w14:paraId="15299186" w14:textId="77777777" w:rsidR="00C625D1" w:rsidRPr="00256482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76C081BE" w14:textId="575E7C06" w:rsidR="00C625D1" w:rsidRPr="007B50DB" w:rsidRDefault="007A0D63" w:rsidP="00C625D1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B50DB">
        <w:rPr>
          <w:rFonts w:ascii="Verdana" w:hAnsi="Verdana"/>
          <w:sz w:val="20"/>
          <w:szCs w:val="20"/>
        </w:rPr>
        <w:t>Hashtagi</w:t>
      </w:r>
      <w:proofErr w:type="spellEnd"/>
      <w:r w:rsidRPr="007B50DB">
        <w:rPr>
          <w:rFonts w:ascii="Verdana" w:hAnsi="Verdana"/>
          <w:sz w:val="20"/>
          <w:szCs w:val="20"/>
        </w:rPr>
        <w:t>: #6Rchampionship #</w:t>
      </w:r>
      <w:proofErr w:type="spellStart"/>
      <w:r w:rsidRPr="007B50DB">
        <w:rPr>
          <w:rFonts w:ascii="Verdana" w:hAnsi="Verdana"/>
          <w:sz w:val="20"/>
          <w:szCs w:val="20"/>
        </w:rPr>
        <w:t>AgroSport</w:t>
      </w:r>
      <w:proofErr w:type="spellEnd"/>
      <w:r w:rsidRPr="007B50DB">
        <w:rPr>
          <w:rFonts w:ascii="Verdana" w:hAnsi="Verdana"/>
          <w:sz w:val="20"/>
          <w:szCs w:val="20"/>
        </w:rPr>
        <w:t xml:space="preserve"> #</w:t>
      </w:r>
      <w:proofErr w:type="spellStart"/>
      <w:r w:rsidRPr="007B50DB">
        <w:rPr>
          <w:rFonts w:ascii="Verdana" w:hAnsi="Verdana"/>
          <w:sz w:val="20"/>
          <w:szCs w:val="20"/>
        </w:rPr>
        <w:t>johndeere</w:t>
      </w:r>
      <w:proofErr w:type="spellEnd"/>
      <w:r w:rsidRPr="007B50DB">
        <w:rPr>
          <w:rFonts w:ascii="Verdana" w:hAnsi="Verdana"/>
          <w:sz w:val="20"/>
          <w:szCs w:val="20"/>
        </w:rPr>
        <w:t xml:space="preserve"> </w:t>
      </w:r>
    </w:p>
    <w:p w14:paraId="523E3B7A" w14:textId="77777777" w:rsidR="00C625D1" w:rsidRPr="007B50DB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7B50DB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387C8F10" w14:textId="77777777" w:rsidR="00C625D1" w:rsidRPr="007B50DB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50DB">
        <w:rPr>
          <w:rFonts w:ascii="Verdana" w:hAnsi="Verdana" w:cstheme="minorHAnsi"/>
          <w:b/>
          <w:sz w:val="18"/>
          <w:szCs w:val="18"/>
        </w:rPr>
        <w:t>Więcej informacji:</w:t>
      </w:r>
    </w:p>
    <w:p w14:paraId="1D892731" w14:textId="77777777" w:rsidR="00C625D1" w:rsidRPr="007B50DB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31B13621" w14:textId="77777777" w:rsidR="00C625D1" w:rsidRPr="00256482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256482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767653B8" w14:textId="77777777" w:rsidR="00C625D1" w:rsidRPr="00256482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256482">
        <w:rPr>
          <w:rFonts w:ascii="Verdana" w:hAnsi="Verdana" w:cstheme="minorHAnsi"/>
          <w:sz w:val="18"/>
          <w:szCs w:val="18"/>
        </w:rPr>
        <w:t>Kierownik marketingu</w:t>
      </w:r>
      <w:r w:rsidR="00D80BBC" w:rsidRPr="00256482">
        <w:rPr>
          <w:rFonts w:ascii="Verdana" w:hAnsi="Verdana" w:cstheme="minorHAnsi"/>
          <w:sz w:val="18"/>
          <w:szCs w:val="18"/>
        </w:rPr>
        <w:t xml:space="preserve"> John Deere Polska</w:t>
      </w:r>
    </w:p>
    <w:p w14:paraId="3476C1D7" w14:textId="77777777" w:rsidR="00D80BBC" w:rsidRPr="0052428D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</w:rPr>
      </w:pPr>
      <w:r w:rsidRPr="0052428D">
        <w:rPr>
          <w:rFonts w:ascii="Verdana" w:hAnsi="Verdana" w:cstheme="minorHAnsi"/>
          <w:sz w:val="18"/>
          <w:szCs w:val="18"/>
        </w:rPr>
        <w:t xml:space="preserve">e-mail: </w:t>
      </w:r>
      <w:hyperlink r:id="rId14" w:history="1">
        <w:r w:rsidR="00D80BBC" w:rsidRPr="0052428D">
          <w:rPr>
            <w:rStyle w:val="Hipercze"/>
            <w:rFonts w:ascii="Verdana" w:hAnsi="Verdana" w:cstheme="minorHAnsi"/>
            <w:sz w:val="18"/>
            <w:szCs w:val="18"/>
          </w:rPr>
          <w:t>DziamskiPiotr@JohnDeere.com</w:t>
        </w:r>
      </w:hyperlink>
      <w:r w:rsidR="00D80BBC" w:rsidRPr="0052428D">
        <w:rPr>
          <w:rFonts w:ascii="Verdana" w:hAnsi="Verdana" w:cstheme="minorHAnsi"/>
          <w:sz w:val="18"/>
          <w:szCs w:val="18"/>
        </w:rPr>
        <w:t xml:space="preserve"> </w:t>
      </w:r>
    </w:p>
    <w:p w14:paraId="4AF722A8" w14:textId="77777777" w:rsidR="00C625D1" w:rsidRPr="0052428D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52428D">
        <w:rPr>
          <w:rFonts w:ascii="Verdana" w:hAnsi="Verdana" w:cstheme="minorHAnsi"/>
          <w:sz w:val="18"/>
          <w:szCs w:val="18"/>
        </w:rPr>
        <w:t>tel. 604 25 64 64</w:t>
      </w:r>
    </w:p>
    <w:p w14:paraId="05F960CD" w14:textId="77777777" w:rsidR="00C625D1" w:rsidRPr="0052428D" w:rsidRDefault="00C625D1" w:rsidP="00C625D1">
      <w:pPr>
        <w:ind w:left="5760"/>
        <w:rPr>
          <w:rFonts w:ascii="Verdana" w:hAnsi="Verdana" w:cstheme="minorHAnsi"/>
          <w:sz w:val="18"/>
          <w:szCs w:val="18"/>
        </w:rPr>
      </w:pPr>
    </w:p>
    <w:p w14:paraId="4B033CD0" w14:textId="77777777" w:rsidR="00C625D1" w:rsidRPr="00256482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256482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5640D512" w14:textId="77777777" w:rsidR="00C625D1" w:rsidRPr="00256482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256482">
        <w:rPr>
          <w:rFonts w:ascii="Verdana" w:hAnsi="Verdana" w:cstheme="minorHAnsi"/>
          <w:sz w:val="18"/>
          <w:szCs w:val="18"/>
        </w:rPr>
        <w:t>PR Manager, dotPR</w:t>
      </w:r>
    </w:p>
    <w:p w14:paraId="138FC8A9" w14:textId="77777777" w:rsidR="007A0D63" w:rsidRDefault="00C625D1" w:rsidP="00FF7DB8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A0D63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5" w:history="1">
        <w:r w:rsidR="00D80BBC" w:rsidRPr="007A0D63">
          <w:rPr>
            <w:rStyle w:val="Hipercze"/>
            <w:rFonts w:ascii="Verdana" w:hAnsi="Verdana" w:cstheme="minorHAnsi"/>
            <w:sz w:val="18"/>
            <w:szCs w:val="18"/>
            <w:lang w:val="en-US"/>
          </w:rPr>
          <w:t>przemek.duszczak@dotpr.pl</w:t>
        </w:r>
      </w:hyperlink>
      <w:r w:rsidR="00D80BBC" w:rsidRPr="007A0D63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68A248C" w14:textId="05FB44EC" w:rsidR="00C625D1" w:rsidRPr="00256482" w:rsidRDefault="00C625D1" w:rsidP="00FF7DB8">
      <w:pPr>
        <w:jc w:val="right"/>
        <w:rPr>
          <w:rFonts w:ascii="Verdana" w:hAnsi="Verdana"/>
          <w:sz w:val="18"/>
          <w:szCs w:val="18"/>
          <w:lang w:val="en-US"/>
        </w:rPr>
      </w:pPr>
      <w:r w:rsidRPr="00256482">
        <w:rPr>
          <w:rFonts w:ascii="Verdana" w:hAnsi="Verdana" w:cstheme="minorHAnsi"/>
          <w:sz w:val="18"/>
          <w:szCs w:val="18"/>
          <w:lang w:val="en-US"/>
        </w:rPr>
        <w:t>tel. 608 37 00 32</w:t>
      </w:r>
    </w:p>
    <w:sectPr w:rsidR="00C625D1" w:rsidRPr="00256482" w:rsidSect="0036498B">
      <w:headerReference w:type="default" r:id="rId16"/>
      <w:footerReference w:type="default" r:id="rId17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EC4E5" w14:textId="77777777" w:rsidR="001A466A" w:rsidRDefault="001A466A">
      <w:r>
        <w:separator/>
      </w:r>
    </w:p>
  </w:endnote>
  <w:endnote w:type="continuationSeparator" w:id="0">
    <w:p w14:paraId="6900C5B5" w14:textId="77777777" w:rsidR="001A466A" w:rsidRDefault="001A4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JD Sans">
    <w:altName w:val="Times New Roman"/>
    <w:charset w:val="00"/>
    <w:family w:val="auto"/>
    <w:pitch w:val="variable"/>
    <w:sig w:usb0="A00000AF" w:usb1="400060FB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1EAFC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174385" w:rsidRPr="00A648C6" w:rsidRDefault="00174385">
    <w:pPr>
      <w:pStyle w:val="Tekstpodstawowy"/>
    </w:pPr>
  </w:p>
  <w:p w14:paraId="550FDEB5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60113" w14:textId="77777777" w:rsidR="001A466A" w:rsidRDefault="001A466A">
      <w:r>
        <w:separator/>
      </w:r>
    </w:p>
  </w:footnote>
  <w:footnote w:type="continuationSeparator" w:id="0">
    <w:p w14:paraId="78EC0B67" w14:textId="77777777" w:rsidR="001A466A" w:rsidRDefault="001A4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52428D" w14:paraId="440A77C7" w14:textId="77777777">
      <w:tc>
        <w:tcPr>
          <w:tcW w:w="6039" w:type="dxa"/>
        </w:tcPr>
        <w:p w14:paraId="74A6FC93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ED5079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ED5079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ED5079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ED5079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8"/>
  </w:num>
  <w:num w:numId="3">
    <w:abstractNumId w:val="4"/>
  </w:num>
  <w:num w:numId="4">
    <w:abstractNumId w:val="21"/>
  </w:num>
  <w:num w:numId="5">
    <w:abstractNumId w:val="19"/>
  </w:num>
  <w:num w:numId="6">
    <w:abstractNumId w:val="13"/>
  </w:num>
  <w:num w:numId="7">
    <w:abstractNumId w:val="26"/>
  </w:num>
  <w:num w:numId="8">
    <w:abstractNumId w:val="2"/>
  </w:num>
  <w:num w:numId="9">
    <w:abstractNumId w:val="5"/>
  </w:num>
  <w:num w:numId="10">
    <w:abstractNumId w:val="29"/>
  </w:num>
  <w:num w:numId="11">
    <w:abstractNumId w:val="16"/>
  </w:num>
  <w:num w:numId="12">
    <w:abstractNumId w:val="25"/>
  </w:num>
  <w:num w:numId="13">
    <w:abstractNumId w:val="1"/>
  </w:num>
  <w:num w:numId="14">
    <w:abstractNumId w:val="10"/>
  </w:num>
  <w:num w:numId="15">
    <w:abstractNumId w:val="20"/>
  </w:num>
  <w:num w:numId="16">
    <w:abstractNumId w:val="24"/>
  </w:num>
  <w:num w:numId="17">
    <w:abstractNumId w:val="14"/>
  </w:num>
  <w:num w:numId="18">
    <w:abstractNumId w:val="17"/>
  </w:num>
  <w:num w:numId="19">
    <w:abstractNumId w:val="3"/>
  </w:num>
  <w:num w:numId="20">
    <w:abstractNumId w:val="23"/>
  </w:num>
  <w:num w:numId="21">
    <w:abstractNumId w:val="15"/>
  </w:num>
  <w:num w:numId="22">
    <w:abstractNumId w:val="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2"/>
  </w:num>
  <w:num w:numId="26">
    <w:abstractNumId w:val="11"/>
  </w:num>
  <w:num w:numId="27">
    <w:abstractNumId w:val="27"/>
  </w:num>
  <w:num w:numId="28">
    <w:abstractNumId w:val="9"/>
  </w:num>
  <w:num w:numId="29">
    <w:abstractNumId w:val="18"/>
  </w:num>
  <w:num w:numId="30">
    <w:abstractNumId w:val="0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8079E"/>
    <w:rsid w:val="000A3803"/>
    <w:rsid w:val="000A44EF"/>
    <w:rsid w:val="000A50F0"/>
    <w:rsid w:val="000A74D5"/>
    <w:rsid w:val="000B1413"/>
    <w:rsid w:val="000B7629"/>
    <w:rsid w:val="000C1E3A"/>
    <w:rsid w:val="000E450E"/>
    <w:rsid w:val="0010738D"/>
    <w:rsid w:val="00112838"/>
    <w:rsid w:val="00117E67"/>
    <w:rsid w:val="001300F9"/>
    <w:rsid w:val="0013651F"/>
    <w:rsid w:val="00153D02"/>
    <w:rsid w:val="001600F3"/>
    <w:rsid w:val="00174385"/>
    <w:rsid w:val="00175D09"/>
    <w:rsid w:val="0018107F"/>
    <w:rsid w:val="00183CC2"/>
    <w:rsid w:val="00184C64"/>
    <w:rsid w:val="001A466A"/>
    <w:rsid w:val="001A70F2"/>
    <w:rsid w:val="001B6500"/>
    <w:rsid w:val="001B713F"/>
    <w:rsid w:val="001C17A8"/>
    <w:rsid w:val="001E5560"/>
    <w:rsid w:val="001F4EDA"/>
    <w:rsid w:val="00200B39"/>
    <w:rsid w:val="00233556"/>
    <w:rsid w:val="002470BE"/>
    <w:rsid w:val="00250E1F"/>
    <w:rsid w:val="00252CEC"/>
    <w:rsid w:val="00252E93"/>
    <w:rsid w:val="00256482"/>
    <w:rsid w:val="00262AAD"/>
    <w:rsid w:val="00267313"/>
    <w:rsid w:val="00277AED"/>
    <w:rsid w:val="00283005"/>
    <w:rsid w:val="002A5AE5"/>
    <w:rsid w:val="002A66C3"/>
    <w:rsid w:val="002D6365"/>
    <w:rsid w:val="002F2F43"/>
    <w:rsid w:val="00323F7A"/>
    <w:rsid w:val="003404B6"/>
    <w:rsid w:val="00343843"/>
    <w:rsid w:val="00352C77"/>
    <w:rsid w:val="0035307B"/>
    <w:rsid w:val="0036463B"/>
    <w:rsid w:val="0036498B"/>
    <w:rsid w:val="003701E8"/>
    <w:rsid w:val="003704D2"/>
    <w:rsid w:val="0038375A"/>
    <w:rsid w:val="003A0D59"/>
    <w:rsid w:val="003A7E13"/>
    <w:rsid w:val="003B1A22"/>
    <w:rsid w:val="003B358F"/>
    <w:rsid w:val="003B462D"/>
    <w:rsid w:val="003D0C3C"/>
    <w:rsid w:val="003E0FE0"/>
    <w:rsid w:val="003E20A4"/>
    <w:rsid w:val="003E24A9"/>
    <w:rsid w:val="003F6C72"/>
    <w:rsid w:val="00431FF6"/>
    <w:rsid w:val="004354CA"/>
    <w:rsid w:val="00441325"/>
    <w:rsid w:val="00445135"/>
    <w:rsid w:val="004701BA"/>
    <w:rsid w:val="004854E7"/>
    <w:rsid w:val="004A00B5"/>
    <w:rsid w:val="004A277E"/>
    <w:rsid w:val="004A29FB"/>
    <w:rsid w:val="004B10E2"/>
    <w:rsid w:val="004C73DE"/>
    <w:rsid w:val="004F21BD"/>
    <w:rsid w:val="004F7449"/>
    <w:rsid w:val="005002F6"/>
    <w:rsid w:val="00500B0B"/>
    <w:rsid w:val="0052428D"/>
    <w:rsid w:val="005257B0"/>
    <w:rsid w:val="005320B0"/>
    <w:rsid w:val="00570B35"/>
    <w:rsid w:val="00572A41"/>
    <w:rsid w:val="005858C2"/>
    <w:rsid w:val="00593016"/>
    <w:rsid w:val="005941D9"/>
    <w:rsid w:val="00597F0E"/>
    <w:rsid w:val="005A4BE1"/>
    <w:rsid w:val="005A730D"/>
    <w:rsid w:val="005D3D39"/>
    <w:rsid w:val="005D4B1C"/>
    <w:rsid w:val="005D4C48"/>
    <w:rsid w:val="00601989"/>
    <w:rsid w:val="00612A17"/>
    <w:rsid w:val="0064125C"/>
    <w:rsid w:val="00644104"/>
    <w:rsid w:val="00646B44"/>
    <w:rsid w:val="00647861"/>
    <w:rsid w:val="00673E09"/>
    <w:rsid w:val="00680AA0"/>
    <w:rsid w:val="00686FB6"/>
    <w:rsid w:val="0068795F"/>
    <w:rsid w:val="006A2F0C"/>
    <w:rsid w:val="006B221B"/>
    <w:rsid w:val="006C6F0D"/>
    <w:rsid w:val="006D4046"/>
    <w:rsid w:val="00703CB1"/>
    <w:rsid w:val="007055AD"/>
    <w:rsid w:val="00720A88"/>
    <w:rsid w:val="0072352B"/>
    <w:rsid w:val="00724E34"/>
    <w:rsid w:val="00741035"/>
    <w:rsid w:val="007849C5"/>
    <w:rsid w:val="007878D8"/>
    <w:rsid w:val="00796994"/>
    <w:rsid w:val="007A0D63"/>
    <w:rsid w:val="007A649C"/>
    <w:rsid w:val="007B1678"/>
    <w:rsid w:val="007B50DB"/>
    <w:rsid w:val="007C016F"/>
    <w:rsid w:val="007E72C5"/>
    <w:rsid w:val="007E7C4D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264C3"/>
    <w:rsid w:val="00843D06"/>
    <w:rsid w:val="00846A13"/>
    <w:rsid w:val="00852CE6"/>
    <w:rsid w:val="008530AD"/>
    <w:rsid w:val="00856E21"/>
    <w:rsid w:val="0086205E"/>
    <w:rsid w:val="00866C35"/>
    <w:rsid w:val="00867EFD"/>
    <w:rsid w:val="008756E4"/>
    <w:rsid w:val="00882487"/>
    <w:rsid w:val="008A1A43"/>
    <w:rsid w:val="008A3D41"/>
    <w:rsid w:val="008A427B"/>
    <w:rsid w:val="008E2A62"/>
    <w:rsid w:val="008F1019"/>
    <w:rsid w:val="00906228"/>
    <w:rsid w:val="009068F0"/>
    <w:rsid w:val="00907A42"/>
    <w:rsid w:val="009121E2"/>
    <w:rsid w:val="00916CC1"/>
    <w:rsid w:val="00931CF1"/>
    <w:rsid w:val="00940425"/>
    <w:rsid w:val="00952E44"/>
    <w:rsid w:val="00972210"/>
    <w:rsid w:val="009760C2"/>
    <w:rsid w:val="00980354"/>
    <w:rsid w:val="00982E1D"/>
    <w:rsid w:val="009A0583"/>
    <w:rsid w:val="009A2E1F"/>
    <w:rsid w:val="009A666C"/>
    <w:rsid w:val="009C194B"/>
    <w:rsid w:val="009D7E67"/>
    <w:rsid w:val="00A04157"/>
    <w:rsid w:val="00A07117"/>
    <w:rsid w:val="00A15F85"/>
    <w:rsid w:val="00A36333"/>
    <w:rsid w:val="00A506D8"/>
    <w:rsid w:val="00A514DA"/>
    <w:rsid w:val="00A547A0"/>
    <w:rsid w:val="00A61501"/>
    <w:rsid w:val="00A648C6"/>
    <w:rsid w:val="00A772F4"/>
    <w:rsid w:val="00A83C6C"/>
    <w:rsid w:val="00A97011"/>
    <w:rsid w:val="00AA2419"/>
    <w:rsid w:val="00AA477D"/>
    <w:rsid w:val="00AB1A6B"/>
    <w:rsid w:val="00AE5E57"/>
    <w:rsid w:val="00AE69CE"/>
    <w:rsid w:val="00AF342D"/>
    <w:rsid w:val="00B04CAE"/>
    <w:rsid w:val="00B07950"/>
    <w:rsid w:val="00B2268E"/>
    <w:rsid w:val="00B248AD"/>
    <w:rsid w:val="00B40E46"/>
    <w:rsid w:val="00B41D56"/>
    <w:rsid w:val="00B51A35"/>
    <w:rsid w:val="00B57AF0"/>
    <w:rsid w:val="00B713EB"/>
    <w:rsid w:val="00B73C9C"/>
    <w:rsid w:val="00B92F36"/>
    <w:rsid w:val="00BB2277"/>
    <w:rsid w:val="00BB3E50"/>
    <w:rsid w:val="00BC1AA7"/>
    <w:rsid w:val="00BD091C"/>
    <w:rsid w:val="00BD7C94"/>
    <w:rsid w:val="00BF06EA"/>
    <w:rsid w:val="00BF79C4"/>
    <w:rsid w:val="00C172BC"/>
    <w:rsid w:val="00C44053"/>
    <w:rsid w:val="00C44265"/>
    <w:rsid w:val="00C46B28"/>
    <w:rsid w:val="00C62516"/>
    <w:rsid w:val="00C625D1"/>
    <w:rsid w:val="00C75C50"/>
    <w:rsid w:val="00C82354"/>
    <w:rsid w:val="00C94752"/>
    <w:rsid w:val="00CA59CF"/>
    <w:rsid w:val="00CC308B"/>
    <w:rsid w:val="00CC3B97"/>
    <w:rsid w:val="00CC65DC"/>
    <w:rsid w:val="00CD2686"/>
    <w:rsid w:val="00CE029F"/>
    <w:rsid w:val="00CE364F"/>
    <w:rsid w:val="00CE5CD4"/>
    <w:rsid w:val="00D029CE"/>
    <w:rsid w:val="00D034F7"/>
    <w:rsid w:val="00D13C2D"/>
    <w:rsid w:val="00D27241"/>
    <w:rsid w:val="00D756A0"/>
    <w:rsid w:val="00D80BBC"/>
    <w:rsid w:val="00D9112D"/>
    <w:rsid w:val="00DA5D7F"/>
    <w:rsid w:val="00DA6B60"/>
    <w:rsid w:val="00DA77B8"/>
    <w:rsid w:val="00DD5A1D"/>
    <w:rsid w:val="00DE5FFC"/>
    <w:rsid w:val="00E03969"/>
    <w:rsid w:val="00E06EFD"/>
    <w:rsid w:val="00E12B6B"/>
    <w:rsid w:val="00E21003"/>
    <w:rsid w:val="00E213BE"/>
    <w:rsid w:val="00E26DD5"/>
    <w:rsid w:val="00E3074E"/>
    <w:rsid w:val="00E32CA0"/>
    <w:rsid w:val="00E52285"/>
    <w:rsid w:val="00E7613E"/>
    <w:rsid w:val="00E811DE"/>
    <w:rsid w:val="00E90EC2"/>
    <w:rsid w:val="00EA0558"/>
    <w:rsid w:val="00EA0F93"/>
    <w:rsid w:val="00EA3618"/>
    <w:rsid w:val="00EB0C92"/>
    <w:rsid w:val="00EB4447"/>
    <w:rsid w:val="00EC07CC"/>
    <w:rsid w:val="00ED5079"/>
    <w:rsid w:val="00EE28C6"/>
    <w:rsid w:val="00EE31F8"/>
    <w:rsid w:val="00F16A8B"/>
    <w:rsid w:val="00F35CFD"/>
    <w:rsid w:val="00F374AF"/>
    <w:rsid w:val="00F44D09"/>
    <w:rsid w:val="00F5141D"/>
    <w:rsid w:val="00F73926"/>
    <w:rsid w:val="00F76B86"/>
    <w:rsid w:val="00F80B2A"/>
    <w:rsid w:val="00F8690E"/>
    <w:rsid w:val="00F949D9"/>
    <w:rsid w:val="00FA64F6"/>
    <w:rsid w:val="00FD5237"/>
    <w:rsid w:val="00FE63B8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D9A147F0-D198-4F34-84FE-A28E5B897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JohnDeerePolska/?fref=t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przemek.duszczak@dotpr.pl" TargetMode="External"/><Relationship Id="rId10" Type="http://schemas.openxmlformats.org/officeDocument/2006/relationships/hyperlink" Target="https://www.youtube.com/user/JohnDeer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DziamskiPiotr@JohnDee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4B4FD-4ADF-4062-AC3D-B4EA0EC52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0</TotalTime>
  <Pages>3</Pages>
  <Words>752</Words>
  <Characters>4516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Przemek</cp:lastModifiedBy>
  <cp:revision>3</cp:revision>
  <cp:lastPrinted>2013-04-11T22:35:00Z</cp:lastPrinted>
  <dcterms:created xsi:type="dcterms:W3CDTF">2017-06-26T07:12:00Z</dcterms:created>
  <dcterms:modified xsi:type="dcterms:W3CDTF">2017-06-27T12:40:00Z</dcterms:modified>
</cp:coreProperties>
</file>