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E968F9" w14:textId="02E1956D" w:rsidR="00B248AD" w:rsidRPr="007B6CDD" w:rsidRDefault="00256482" w:rsidP="008B4457">
      <w:pPr>
        <w:jc w:val="both"/>
        <w:outlineLvl w:val="0"/>
        <w:rPr>
          <w:rFonts w:ascii="JD Sans" w:hAnsi="JD Sans" w:cstheme="minorHAnsi"/>
          <w:color w:val="000000"/>
          <w:sz w:val="24"/>
          <w:szCs w:val="24"/>
          <w:lang w:eastAsia="en-US"/>
        </w:rPr>
      </w:pP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 xml:space="preserve">Informacja prasowa </w:t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="00673E09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Tarnowo Podgórne</w:t>
      </w:r>
      <w:r w:rsidR="009A2E1F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 xml:space="preserve">, </w:t>
      </w:r>
      <w:r w:rsidR="004144A4">
        <w:rPr>
          <w:rFonts w:ascii="JD Sans" w:hAnsi="JD Sans" w:cstheme="minorHAnsi"/>
          <w:color w:val="000000"/>
          <w:sz w:val="24"/>
          <w:szCs w:val="24"/>
          <w:lang w:eastAsia="en-US"/>
        </w:rPr>
        <w:t>1</w:t>
      </w:r>
      <w:r w:rsidR="00901176">
        <w:rPr>
          <w:rFonts w:ascii="JD Sans" w:hAnsi="JD Sans" w:cstheme="minorHAnsi"/>
          <w:color w:val="000000"/>
          <w:sz w:val="24"/>
          <w:szCs w:val="24"/>
          <w:lang w:eastAsia="en-US"/>
        </w:rPr>
        <w:t>1</w:t>
      </w:r>
      <w:r w:rsidR="00385C4B">
        <w:rPr>
          <w:rFonts w:ascii="JD Sans" w:hAnsi="JD Sans" w:cstheme="minorHAnsi"/>
          <w:color w:val="000000"/>
          <w:sz w:val="24"/>
          <w:szCs w:val="24"/>
          <w:lang w:eastAsia="en-US"/>
        </w:rPr>
        <w:t>.05</w:t>
      </w:r>
      <w:r w:rsidR="009A2E1F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.201</w:t>
      </w:r>
      <w:r w:rsidR="003C6944">
        <w:rPr>
          <w:rFonts w:ascii="JD Sans" w:hAnsi="JD Sans" w:cstheme="minorHAnsi"/>
          <w:color w:val="000000"/>
          <w:sz w:val="24"/>
          <w:szCs w:val="24"/>
          <w:lang w:eastAsia="en-US"/>
        </w:rPr>
        <w:t>8</w:t>
      </w:r>
      <w:proofErr w:type="gramStart"/>
      <w:r w:rsidR="009A2E1F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r</w:t>
      </w:r>
      <w:proofErr w:type="gramEnd"/>
      <w:r w:rsidR="009A2E1F"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>.</w:t>
      </w:r>
    </w:p>
    <w:p w14:paraId="796CECAC" w14:textId="3F3A1813" w:rsidR="009A2E1F" w:rsidRPr="007B6CDD" w:rsidRDefault="009A2E1F" w:rsidP="008B4457">
      <w:pPr>
        <w:jc w:val="both"/>
        <w:outlineLvl w:val="0"/>
        <w:rPr>
          <w:rFonts w:ascii="JD Sans" w:hAnsi="JD Sans" w:cstheme="minorHAnsi"/>
          <w:color w:val="000000"/>
          <w:sz w:val="24"/>
          <w:szCs w:val="24"/>
          <w:lang w:eastAsia="en-US"/>
        </w:rPr>
      </w:pPr>
    </w:p>
    <w:p w14:paraId="1FFCFDD1" w14:textId="77777777" w:rsidR="00DB10BA" w:rsidRPr="007B6CDD" w:rsidRDefault="00DB10BA" w:rsidP="008B4457">
      <w:pPr>
        <w:spacing w:line="276" w:lineRule="auto"/>
        <w:jc w:val="both"/>
        <w:rPr>
          <w:rFonts w:ascii="JD Sans" w:hAnsi="JD Sans" w:cstheme="minorHAnsi"/>
          <w:b/>
          <w:color w:val="008000"/>
          <w:sz w:val="24"/>
          <w:szCs w:val="24"/>
        </w:rPr>
      </w:pPr>
    </w:p>
    <w:p w14:paraId="69E38045" w14:textId="77777777" w:rsidR="00385C4B" w:rsidRPr="00385C4B" w:rsidRDefault="00385C4B" w:rsidP="00385C4B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 w:rsidRPr="00385C4B">
        <w:rPr>
          <w:rFonts w:ascii="Verdana" w:hAnsi="Verdana" w:cstheme="minorHAnsi"/>
          <w:b/>
          <w:color w:val="008000"/>
          <w:sz w:val="26"/>
          <w:szCs w:val="26"/>
        </w:rPr>
        <w:t>Twój ciągnik John Deere ma minimum 25 lat? Zgłoś się do udziału w konkursie i wygraj wyjazd do Mannheim</w:t>
      </w:r>
    </w:p>
    <w:p w14:paraId="57BCC104" w14:textId="77777777" w:rsidR="00385C4B" w:rsidRDefault="00385C4B" w:rsidP="00385C4B">
      <w:pPr>
        <w:jc w:val="both"/>
        <w:rPr>
          <w:b/>
        </w:rPr>
      </w:pPr>
    </w:p>
    <w:p w14:paraId="7F458A25" w14:textId="440A13B0" w:rsidR="00385C4B" w:rsidRPr="00385C4B" w:rsidRDefault="00385C4B" w:rsidP="00385C4B">
      <w:pPr>
        <w:jc w:val="both"/>
        <w:rPr>
          <w:rFonts w:ascii="Verdana" w:hAnsi="Verdana"/>
          <w:b/>
          <w:sz w:val="22"/>
          <w:szCs w:val="22"/>
        </w:rPr>
      </w:pPr>
      <w:r w:rsidRPr="00385C4B">
        <w:rPr>
          <w:rFonts w:ascii="Verdana" w:hAnsi="Verdana"/>
          <w:b/>
          <w:sz w:val="22"/>
          <w:szCs w:val="22"/>
        </w:rPr>
        <w:t>John Deere z okazji 100-lecia</w:t>
      </w:r>
      <w:r>
        <w:rPr>
          <w:rFonts w:ascii="Verdana" w:hAnsi="Verdana"/>
          <w:b/>
          <w:sz w:val="22"/>
          <w:szCs w:val="22"/>
        </w:rPr>
        <w:t xml:space="preserve"> swoich ciągników,</w:t>
      </w:r>
      <w:r w:rsidRPr="00385C4B">
        <w:rPr>
          <w:rFonts w:ascii="Verdana" w:hAnsi="Verdana"/>
          <w:b/>
          <w:sz w:val="22"/>
          <w:szCs w:val="22"/>
        </w:rPr>
        <w:t xml:space="preserve"> przygotował specjalny konkurs dla fanów, w którym do wygrania jest wyjazd w dniach 15-17 czerwca na uroczyste świętowanie okrągłych urodzin w niemieckim Mannheim</w:t>
      </w:r>
      <w:r>
        <w:rPr>
          <w:rFonts w:ascii="Verdana" w:hAnsi="Verdana"/>
          <w:b/>
          <w:sz w:val="22"/>
          <w:szCs w:val="22"/>
        </w:rPr>
        <w:t>. To tam</w:t>
      </w:r>
      <w:r w:rsidRPr="00385C4B">
        <w:rPr>
          <w:rFonts w:ascii="Verdana" w:hAnsi="Verdana"/>
          <w:b/>
          <w:sz w:val="22"/>
          <w:szCs w:val="22"/>
        </w:rPr>
        <w:t xml:space="preserve"> znajduje się jedna z największych i najnowocześniejszych fabryk ciągników na świecie. </w:t>
      </w:r>
    </w:p>
    <w:p w14:paraId="29D1A986" w14:textId="77777777" w:rsidR="00385C4B" w:rsidRPr="00385C4B" w:rsidRDefault="00385C4B" w:rsidP="00385C4B">
      <w:pPr>
        <w:jc w:val="both"/>
        <w:rPr>
          <w:rFonts w:ascii="Verdana" w:hAnsi="Verdana"/>
          <w:b/>
          <w:sz w:val="22"/>
          <w:szCs w:val="22"/>
        </w:rPr>
      </w:pPr>
    </w:p>
    <w:p w14:paraId="6B614BB9" w14:textId="77777777" w:rsidR="00385C4B" w:rsidRPr="00385C4B" w:rsidRDefault="00385C4B" w:rsidP="00385C4B">
      <w:pPr>
        <w:jc w:val="both"/>
        <w:rPr>
          <w:rFonts w:ascii="Verdana" w:hAnsi="Verdana"/>
          <w:sz w:val="22"/>
          <w:szCs w:val="22"/>
        </w:rPr>
      </w:pPr>
      <w:r w:rsidRPr="00385C4B">
        <w:rPr>
          <w:rFonts w:ascii="Verdana" w:hAnsi="Verdana"/>
          <w:sz w:val="22"/>
          <w:szCs w:val="22"/>
        </w:rPr>
        <w:t xml:space="preserve">Co należy zrobić, aby wziąć udział w konkursie? </w:t>
      </w:r>
    </w:p>
    <w:p w14:paraId="0EA2F471" w14:textId="77777777" w:rsidR="00385C4B" w:rsidRPr="00385C4B" w:rsidRDefault="00385C4B" w:rsidP="00385C4B">
      <w:pPr>
        <w:jc w:val="both"/>
        <w:rPr>
          <w:rFonts w:ascii="Verdana" w:hAnsi="Verdana"/>
          <w:sz w:val="22"/>
          <w:szCs w:val="22"/>
        </w:rPr>
      </w:pPr>
    </w:p>
    <w:p w14:paraId="1C884CD3" w14:textId="2A92BA89" w:rsidR="00385C4B" w:rsidRPr="008A3EA5" w:rsidRDefault="00385C4B" w:rsidP="008A3EA5">
      <w:pPr>
        <w:pStyle w:val="ListParagraph"/>
        <w:numPr>
          <w:ilvl w:val="0"/>
          <w:numId w:val="38"/>
        </w:numPr>
        <w:rPr>
          <w:rFonts w:ascii="Verdana" w:hAnsi="Verdana"/>
        </w:rPr>
      </w:pPr>
      <w:r w:rsidRPr="008A3EA5">
        <w:rPr>
          <w:rFonts w:ascii="Verdana" w:hAnsi="Verdana"/>
        </w:rPr>
        <w:t>Wysłać zdjęcie</w:t>
      </w:r>
      <w:r w:rsidR="008A3EA5" w:rsidRPr="008A3EA5">
        <w:rPr>
          <w:rFonts w:ascii="Verdana" w:hAnsi="Verdana"/>
        </w:rPr>
        <w:t xml:space="preserve"> poprzez stronę:</w:t>
      </w:r>
      <w:r w:rsidR="008A3EA5">
        <w:rPr>
          <w:rFonts w:ascii="Verdana" w:hAnsi="Verdana"/>
        </w:rPr>
        <w:t xml:space="preserve"> </w:t>
      </w:r>
      <w:bookmarkStart w:id="0" w:name="_GoBack"/>
      <w:bookmarkEnd w:id="0"/>
      <w:r w:rsidR="00901176">
        <w:fldChar w:fldCharType="begin"/>
      </w:r>
      <w:r w:rsidR="00901176">
        <w:instrText xml:space="preserve"> HYPERLINK "http://pl.100yearsjohndeeretractors.com" </w:instrText>
      </w:r>
      <w:r w:rsidR="00901176">
        <w:fldChar w:fldCharType="separate"/>
      </w:r>
      <w:r w:rsidR="008A3EA5" w:rsidRPr="00AC2922">
        <w:rPr>
          <w:rStyle w:val="Hyperlink"/>
          <w:rFonts w:ascii="Verdana" w:hAnsi="Verdana" w:cs="Calibri"/>
        </w:rPr>
        <w:t>http://pl.100yearsjohndeeretractors.com</w:t>
      </w:r>
      <w:r w:rsidR="00901176">
        <w:rPr>
          <w:rStyle w:val="Hyperlink"/>
          <w:rFonts w:ascii="Verdana" w:hAnsi="Verdana" w:cs="Calibri"/>
        </w:rPr>
        <w:fldChar w:fldCharType="end"/>
      </w:r>
      <w:r w:rsidR="008A3EA5" w:rsidRPr="008A3EA5">
        <w:rPr>
          <w:rStyle w:val="apple-converted-space"/>
          <w:rFonts w:cs="Calibri"/>
          <w:color w:val="000000"/>
        </w:rPr>
        <w:t> </w:t>
      </w:r>
      <w:r w:rsidRPr="008A3EA5">
        <w:rPr>
          <w:rFonts w:ascii="Verdana" w:hAnsi="Verdana"/>
        </w:rPr>
        <w:t xml:space="preserve"> ze swoim retro ciągnikiem John Deere lu</w:t>
      </w:r>
      <w:r w:rsidR="008423DA" w:rsidRPr="008A3EA5">
        <w:rPr>
          <w:rFonts w:ascii="Verdana" w:hAnsi="Verdana"/>
        </w:rPr>
        <w:t>b Lanz, który ma minimum 25 lat</w:t>
      </w:r>
      <w:r w:rsidRPr="008A3EA5">
        <w:rPr>
          <w:rFonts w:ascii="Verdana" w:hAnsi="Verdana"/>
        </w:rPr>
        <w:t xml:space="preserve"> (został wyprodukowany w roku 1993 lub wcześniej).</w:t>
      </w:r>
    </w:p>
    <w:p w14:paraId="33F7EFDA" w14:textId="11403FE5" w:rsidR="00385C4B" w:rsidRPr="00385C4B" w:rsidRDefault="00385C4B" w:rsidP="00385C4B">
      <w:pPr>
        <w:pStyle w:val="ListParagraph"/>
        <w:numPr>
          <w:ilvl w:val="0"/>
          <w:numId w:val="38"/>
        </w:numPr>
        <w:contextualSpacing/>
        <w:jc w:val="both"/>
        <w:rPr>
          <w:rFonts w:ascii="Verdana" w:eastAsia="Times New Roman" w:hAnsi="Verdana"/>
        </w:rPr>
      </w:pPr>
      <w:r w:rsidRPr="00385C4B">
        <w:rPr>
          <w:rFonts w:ascii="Verdana" w:eastAsia="Times New Roman" w:hAnsi="Verdana"/>
        </w:rPr>
        <w:t>Opowiedzieć krótką historię z</w:t>
      </w:r>
      <w:r w:rsidR="008423DA">
        <w:rPr>
          <w:rFonts w:ascii="Verdana" w:eastAsia="Times New Roman" w:hAnsi="Verdana"/>
        </w:rPr>
        <w:t>wiązaną</w:t>
      </w:r>
      <w:r w:rsidRPr="00385C4B">
        <w:rPr>
          <w:rFonts w:ascii="Verdana" w:eastAsia="Times New Roman" w:hAnsi="Verdana"/>
        </w:rPr>
        <w:t xml:space="preserve"> z zaprezentowaną maszyną. Jak długo jesteśmy jej właści</w:t>
      </w:r>
      <w:r w:rsidR="007539CE">
        <w:rPr>
          <w:rFonts w:ascii="Verdana" w:eastAsia="Times New Roman" w:hAnsi="Verdana"/>
        </w:rPr>
        <w:t>cielem, co cenimy w tym konkretnym</w:t>
      </w:r>
      <w:r w:rsidRPr="00385C4B">
        <w:rPr>
          <w:rFonts w:ascii="Verdana" w:eastAsia="Times New Roman" w:hAnsi="Verdana"/>
        </w:rPr>
        <w:t xml:space="preserve"> modelu najbardziej, jakie przygody z nim przeżyliśmy podczas prac w gospodarstwie. </w:t>
      </w:r>
    </w:p>
    <w:p w14:paraId="49B956AF" w14:textId="29F7D594" w:rsidR="00385C4B" w:rsidRPr="00385C4B" w:rsidRDefault="00385C4B" w:rsidP="00385C4B">
      <w:pPr>
        <w:pStyle w:val="ListParagraph"/>
        <w:numPr>
          <w:ilvl w:val="0"/>
          <w:numId w:val="38"/>
        </w:numPr>
        <w:contextualSpacing/>
        <w:jc w:val="both"/>
        <w:rPr>
          <w:rFonts w:ascii="Verdana" w:eastAsia="Times New Roman" w:hAnsi="Verdana"/>
        </w:rPr>
      </w:pPr>
      <w:r w:rsidRPr="00385C4B">
        <w:rPr>
          <w:rFonts w:ascii="Verdana" w:eastAsia="Times New Roman" w:hAnsi="Verdana"/>
        </w:rPr>
        <w:t>Udostępnić zdjęcie w kanałach social media: Facebook lub Twitter</w:t>
      </w:r>
      <w:r w:rsidR="00606710">
        <w:rPr>
          <w:rFonts w:ascii="Verdana" w:eastAsia="Times New Roman" w:hAnsi="Verdana"/>
        </w:rPr>
        <w:t xml:space="preserve"> i zbierać jak największa liczbę polubień</w:t>
      </w:r>
      <w:r w:rsidRPr="00385C4B">
        <w:rPr>
          <w:rFonts w:ascii="Verdana" w:eastAsia="Times New Roman" w:hAnsi="Verdana"/>
        </w:rPr>
        <w:t xml:space="preserve">. </w:t>
      </w:r>
    </w:p>
    <w:p w14:paraId="663F6544" w14:textId="77777777" w:rsidR="00385C4B" w:rsidRPr="00385C4B" w:rsidRDefault="00385C4B" w:rsidP="00385C4B">
      <w:pPr>
        <w:jc w:val="both"/>
        <w:rPr>
          <w:rFonts w:ascii="Verdana" w:hAnsi="Verdana"/>
          <w:sz w:val="22"/>
          <w:szCs w:val="22"/>
        </w:rPr>
      </w:pPr>
    </w:p>
    <w:p w14:paraId="6CDAEB43" w14:textId="0358F250" w:rsidR="008A3EA5" w:rsidRDefault="00385C4B" w:rsidP="00385C4B">
      <w:pPr>
        <w:jc w:val="both"/>
        <w:rPr>
          <w:rFonts w:ascii="Verdana" w:hAnsi="Verdana"/>
          <w:sz w:val="22"/>
          <w:szCs w:val="22"/>
        </w:rPr>
      </w:pPr>
      <w:r w:rsidRPr="00385C4B">
        <w:rPr>
          <w:rFonts w:ascii="Verdana" w:hAnsi="Verdana"/>
          <w:sz w:val="22"/>
          <w:szCs w:val="22"/>
        </w:rPr>
        <w:t xml:space="preserve">Autorzy zwycięskich zdjęć zostaną zaproszeni do centrali John Deere w Mannheim w Niemczech na celebrowanie jubileuszu 100-lecia. </w:t>
      </w:r>
      <w:r w:rsidR="008A3EA5">
        <w:rPr>
          <w:rFonts w:ascii="Verdana" w:hAnsi="Verdana"/>
          <w:sz w:val="22"/>
          <w:szCs w:val="22"/>
        </w:rPr>
        <w:t>Konkurs polega na głosowaniu przez odwiedzających stronę na najlepsze zdjęcie poprzez zaznaczenie symbolu serduszka. Na daną osobę moż</w:t>
      </w:r>
      <w:r w:rsidR="00606710">
        <w:rPr>
          <w:rFonts w:ascii="Verdana" w:hAnsi="Verdana"/>
          <w:sz w:val="22"/>
          <w:szCs w:val="22"/>
        </w:rPr>
        <w:t>na oddać swój głos tylko raz. Na</w:t>
      </w:r>
      <w:r w:rsidR="008A3EA5">
        <w:rPr>
          <w:rFonts w:ascii="Verdana" w:hAnsi="Verdana"/>
          <w:sz w:val="22"/>
          <w:szCs w:val="22"/>
        </w:rPr>
        <w:t xml:space="preserve"> koniec kampanii</w:t>
      </w:r>
      <w:r w:rsidR="0043617D">
        <w:rPr>
          <w:rFonts w:ascii="Verdana" w:hAnsi="Verdana"/>
          <w:sz w:val="22"/>
          <w:szCs w:val="22"/>
        </w:rPr>
        <w:t>,</w:t>
      </w:r>
      <w:r w:rsidR="008A3EA5">
        <w:rPr>
          <w:rFonts w:ascii="Verdana" w:hAnsi="Verdana"/>
          <w:sz w:val="22"/>
          <w:szCs w:val="22"/>
        </w:rPr>
        <w:t xml:space="preserve"> 5 najpopularniejszych zdjęć oraz komentarzy z danego kraju zostanie ocenionych przez komisję konkursową. Spośród nadesłanych zgłoszeń wyłoniony zostanie jeden zwycięzca, który otrzyma prawo do wzięcia udziału w obchodach.  </w:t>
      </w:r>
    </w:p>
    <w:p w14:paraId="3883946F" w14:textId="77777777" w:rsidR="008A3EA5" w:rsidRDefault="008A3EA5" w:rsidP="00385C4B">
      <w:pPr>
        <w:jc w:val="both"/>
        <w:rPr>
          <w:rFonts w:ascii="Verdana" w:hAnsi="Verdana"/>
          <w:sz w:val="22"/>
          <w:szCs w:val="22"/>
        </w:rPr>
      </w:pPr>
    </w:p>
    <w:p w14:paraId="291CDEE9" w14:textId="5317D1CE" w:rsidR="00385C4B" w:rsidRPr="00385C4B" w:rsidRDefault="008A3EA5" w:rsidP="00385C4B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Zwycięzca będzie mógł skorzystać</w:t>
      </w:r>
      <w:r w:rsidR="00385C4B" w:rsidRPr="00385C4B">
        <w:rPr>
          <w:rFonts w:ascii="Verdana" w:hAnsi="Verdana"/>
          <w:sz w:val="22"/>
          <w:szCs w:val="22"/>
        </w:rPr>
        <w:t xml:space="preserve"> z nocl</w:t>
      </w:r>
      <w:r w:rsidR="007539CE">
        <w:rPr>
          <w:rFonts w:ascii="Verdana" w:hAnsi="Verdana"/>
          <w:sz w:val="22"/>
          <w:szCs w:val="22"/>
        </w:rPr>
        <w:t>egu dla dwóch osób w dniach 15 oraz</w:t>
      </w:r>
      <w:r w:rsidR="00385C4B" w:rsidRPr="00385C4B">
        <w:rPr>
          <w:rFonts w:ascii="Verdana" w:hAnsi="Verdana"/>
          <w:sz w:val="22"/>
          <w:szCs w:val="22"/>
        </w:rPr>
        <w:t xml:space="preserve"> 16 czerwca 2018 roku i czeka n</w:t>
      </w:r>
      <w:r>
        <w:rPr>
          <w:rFonts w:ascii="Verdana" w:hAnsi="Verdana"/>
          <w:sz w:val="22"/>
          <w:szCs w:val="22"/>
        </w:rPr>
        <w:t>a niego</w:t>
      </w:r>
      <w:r w:rsidR="00385C4B">
        <w:rPr>
          <w:rFonts w:ascii="Verdana" w:hAnsi="Verdana"/>
          <w:sz w:val="22"/>
          <w:szCs w:val="22"/>
        </w:rPr>
        <w:t xml:space="preserve"> moc</w:t>
      </w:r>
      <w:r w:rsidR="00385C4B" w:rsidRPr="00385C4B">
        <w:rPr>
          <w:rFonts w:ascii="Verdana" w:hAnsi="Verdana"/>
          <w:sz w:val="22"/>
          <w:szCs w:val="22"/>
        </w:rPr>
        <w:t xml:space="preserve"> </w:t>
      </w:r>
      <w:r w:rsidR="00385C4B">
        <w:rPr>
          <w:rFonts w:ascii="Verdana" w:hAnsi="Verdana"/>
          <w:sz w:val="22"/>
          <w:szCs w:val="22"/>
        </w:rPr>
        <w:t xml:space="preserve">rolniczych </w:t>
      </w:r>
      <w:r w:rsidR="00385C4B" w:rsidRPr="00385C4B">
        <w:rPr>
          <w:rFonts w:ascii="Verdana" w:hAnsi="Verdana"/>
          <w:sz w:val="22"/>
          <w:szCs w:val="22"/>
        </w:rPr>
        <w:t xml:space="preserve">atrakcji. Pierwszą z nich będzie uroczysta kolacja rocznicowa oraz możliwość spotkania z przedstawicielami John Deere w Forum John Deere. Następnego dnia planowany jest dzień otwarty w fabryce ciągników i uroczysta parada starych ciągników John Deere i Lanz, w której będzie można wziąć udział wraz ze swoją maszyną. </w:t>
      </w:r>
    </w:p>
    <w:p w14:paraId="53A05820" w14:textId="77777777" w:rsidR="00385C4B" w:rsidRPr="00385C4B" w:rsidRDefault="00385C4B" w:rsidP="00385C4B">
      <w:pPr>
        <w:jc w:val="both"/>
        <w:rPr>
          <w:rFonts w:ascii="Verdana" w:hAnsi="Verdana"/>
          <w:sz w:val="22"/>
          <w:szCs w:val="22"/>
        </w:rPr>
      </w:pPr>
    </w:p>
    <w:p w14:paraId="4961A867" w14:textId="68DFDC47" w:rsidR="00385C4B" w:rsidRPr="00385C4B" w:rsidRDefault="00385C4B" w:rsidP="00385C4B">
      <w:pPr>
        <w:jc w:val="both"/>
        <w:rPr>
          <w:rFonts w:ascii="Verdana" w:hAnsi="Verdana"/>
          <w:sz w:val="22"/>
          <w:szCs w:val="22"/>
        </w:rPr>
      </w:pPr>
      <w:r w:rsidRPr="00385C4B">
        <w:rPr>
          <w:rFonts w:ascii="Verdana" w:hAnsi="Verdana"/>
          <w:sz w:val="22"/>
          <w:szCs w:val="22"/>
        </w:rPr>
        <w:t>Co istotne</w:t>
      </w:r>
      <w:r w:rsidR="007539CE">
        <w:rPr>
          <w:rFonts w:ascii="Verdana" w:hAnsi="Verdana"/>
          <w:sz w:val="22"/>
          <w:szCs w:val="22"/>
        </w:rPr>
        <w:t>,</w:t>
      </w:r>
      <w:r w:rsidRPr="00385C4B">
        <w:rPr>
          <w:rFonts w:ascii="Verdana" w:hAnsi="Verdana"/>
          <w:sz w:val="22"/>
          <w:szCs w:val="22"/>
        </w:rPr>
        <w:t xml:space="preserve"> k</w:t>
      </w:r>
      <w:r w:rsidRPr="009B6DFA">
        <w:rPr>
          <w:rFonts w:ascii="Verdana" w:hAnsi="Verdana"/>
          <w:sz w:val="22"/>
          <w:szCs w:val="22"/>
        </w:rPr>
        <w:t>oszty transportu</w:t>
      </w:r>
      <w:r w:rsidRPr="00385C4B">
        <w:rPr>
          <w:rFonts w:ascii="Verdana" w:hAnsi="Verdana"/>
          <w:sz w:val="22"/>
          <w:szCs w:val="22"/>
        </w:rPr>
        <w:t xml:space="preserve"> maszyny</w:t>
      </w:r>
      <w:r w:rsidRPr="009B6DFA">
        <w:rPr>
          <w:rFonts w:ascii="Verdana" w:hAnsi="Verdana"/>
          <w:sz w:val="22"/>
          <w:szCs w:val="22"/>
        </w:rPr>
        <w:t xml:space="preserve"> z Polski do Mannheim i z pow</w:t>
      </w:r>
      <w:r w:rsidRPr="00385C4B">
        <w:rPr>
          <w:rFonts w:ascii="Verdana" w:hAnsi="Verdana"/>
          <w:sz w:val="22"/>
          <w:szCs w:val="22"/>
        </w:rPr>
        <w:t>rotem pokryje John Deere Polska, gwarantując</w:t>
      </w:r>
      <w:r w:rsidRPr="009B6DFA">
        <w:rPr>
          <w:rFonts w:ascii="Verdana" w:hAnsi="Verdana"/>
          <w:sz w:val="22"/>
          <w:szCs w:val="22"/>
        </w:rPr>
        <w:t xml:space="preserve"> entuzjastyczne pow</w:t>
      </w:r>
      <w:r w:rsidRPr="00385C4B">
        <w:rPr>
          <w:rFonts w:ascii="Verdana" w:hAnsi="Verdana"/>
          <w:sz w:val="22"/>
          <w:szCs w:val="22"/>
        </w:rPr>
        <w:t>itanie ze strony fanów ciągnika.</w:t>
      </w:r>
    </w:p>
    <w:p w14:paraId="42865D05" w14:textId="77777777" w:rsidR="00385C4B" w:rsidRPr="00385C4B" w:rsidRDefault="00385C4B" w:rsidP="00385C4B">
      <w:pPr>
        <w:jc w:val="both"/>
        <w:rPr>
          <w:rFonts w:ascii="Verdana" w:hAnsi="Verdana"/>
          <w:sz w:val="22"/>
          <w:szCs w:val="22"/>
        </w:rPr>
      </w:pPr>
    </w:p>
    <w:p w14:paraId="37AB6E58" w14:textId="691C4888" w:rsidR="00385C4B" w:rsidRDefault="00385C4B" w:rsidP="00385C4B">
      <w:pPr>
        <w:jc w:val="both"/>
        <w:rPr>
          <w:rFonts w:ascii="Verdana" w:hAnsi="Verdana"/>
          <w:sz w:val="22"/>
          <w:szCs w:val="22"/>
        </w:rPr>
      </w:pPr>
      <w:r w:rsidRPr="009B6DFA">
        <w:rPr>
          <w:rFonts w:ascii="Verdana" w:hAnsi="Verdana"/>
          <w:sz w:val="22"/>
          <w:szCs w:val="22"/>
        </w:rPr>
        <w:lastRenderedPageBreak/>
        <w:t>Przyznanych zostanie także 10 nagród pocieszenia</w:t>
      </w:r>
      <w:r w:rsidR="008423DA">
        <w:rPr>
          <w:rFonts w:ascii="Verdana" w:hAnsi="Verdana"/>
          <w:sz w:val="22"/>
          <w:szCs w:val="22"/>
        </w:rPr>
        <w:t xml:space="preserve"> dla kolejnych uczestników k</w:t>
      </w:r>
      <w:r w:rsidRPr="009B6DFA">
        <w:rPr>
          <w:rFonts w:ascii="Verdana" w:hAnsi="Verdana"/>
          <w:sz w:val="22"/>
          <w:szCs w:val="22"/>
        </w:rPr>
        <w:t>onkursu w postaci ku</w:t>
      </w:r>
      <w:r w:rsidRPr="00385C4B">
        <w:rPr>
          <w:rFonts w:ascii="Verdana" w:hAnsi="Verdana"/>
          <w:sz w:val="22"/>
          <w:szCs w:val="22"/>
        </w:rPr>
        <w:t xml:space="preserve">ponów o wartości 25 euro każdy, </w:t>
      </w:r>
      <w:r w:rsidRPr="009B6DFA">
        <w:rPr>
          <w:rFonts w:ascii="Verdana" w:hAnsi="Verdana"/>
          <w:sz w:val="22"/>
          <w:szCs w:val="22"/>
        </w:rPr>
        <w:t xml:space="preserve">do wykorzystania w </w:t>
      </w:r>
      <w:r w:rsidR="00606710">
        <w:rPr>
          <w:rFonts w:ascii="Verdana" w:hAnsi="Verdana"/>
          <w:sz w:val="22"/>
          <w:szCs w:val="22"/>
        </w:rPr>
        <w:t xml:space="preserve">sklepie internetowym John Deere </w:t>
      </w:r>
      <w:hyperlink r:id="rId8" w:history="1">
        <w:r w:rsidR="00606710" w:rsidRPr="004E2757">
          <w:rPr>
            <w:rStyle w:val="Hyperlink"/>
            <w:rFonts w:ascii="Verdana" w:hAnsi="Verdana"/>
            <w:sz w:val="22"/>
            <w:szCs w:val="22"/>
          </w:rPr>
          <w:t>https://www.johndeereshop.com/pl_pl/</w:t>
        </w:r>
      </w:hyperlink>
    </w:p>
    <w:p w14:paraId="3B916152" w14:textId="77777777" w:rsidR="00606710" w:rsidRPr="009B6DFA" w:rsidRDefault="00606710" w:rsidP="00385C4B">
      <w:pPr>
        <w:jc w:val="both"/>
        <w:rPr>
          <w:rFonts w:ascii="Verdana" w:hAnsi="Verdana"/>
          <w:sz w:val="22"/>
          <w:szCs w:val="22"/>
        </w:rPr>
      </w:pPr>
    </w:p>
    <w:p w14:paraId="297B91BA" w14:textId="4D0E1AA0" w:rsidR="00385C4B" w:rsidRPr="00385C4B" w:rsidRDefault="00385C4B" w:rsidP="00385C4B">
      <w:pPr>
        <w:jc w:val="both"/>
        <w:rPr>
          <w:rFonts w:ascii="Verdana" w:hAnsi="Verdana"/>
          <w:b/>
          <w:sz w:val="22"/>
          <w:szCs w:val="22"/>
        </w:rPr>
      </w:pPr>
    </w:p>
    <w:p w14:paraId="04924884" w14:textId="77777777" w:rsidR="00385C4B" w:rsidRPr="009B6DFA" w:rsidRDefault="00385C4B" w:rsidP="00385C4B">
      <w:pPr>
        <w:jc w:val="both"/>
        <w:rPr>
          <w:rFonts w:ascii="Verdana" w:hAnsi="Verdana"/>
          <w:sz w:val="22"/>
          <w:szCs w:val="22"/>
        </w:rPr>
      </w:pPr>
    </w:p>
    <w:p w14:paraId="7D176C9C" w14:textId="3120595F" w:rsidR="00606710" w:rsidRDefault="00385C4B" w:rsidP="00385C4B">
      <w:pPr>
        <w:rPr>
          <w:rFonts w:ascii="Verdana" w:hAnsi="Verdana"/>
          <w:sz w:val="22"/>
          <w:szCs w:val="22"/>
        </w:rPr>
      </w:pPr>
      <w:r w:rsidRPr="00385C4B">
        <w:rPr>
          <w:rFonts w:ascii="Verdana" w:hAnsi="Verdana"/>
          <w:sz w:val="22"/>
          <w:szCs w:val="22"/>
        </w:rPr>
        <w:t xml:space="preserve">Zgłoszenia można </w:t>
      </w:r>
      <w:r w:rsidR="003358BD">
        <w:rPr>
          <w:rFonts w:ascii="Verdana" w:hAnsi="Verdana"/>
          <w:sz w:val="22"/>
          <w:szCs w:val="22"/>
        </w:rPr>
        <w:t>składać</w:t>
      </w:r>
      <w:r>
        <w:rPr>
          <w:rFonts w:ascii="Verdana" w:hAnsi="Verdana"/>
          <w:sz w:val="22"/>
          <w:szCs w:val="22"/>
        </w:rPr>
        <w:t xml:space="preserve"> </w:t>
      </w:r>
      <w:r w:rsidRPr="00385C4B">
        <w:rPr>
          <w:rFonts w:ascii="Verdana" w:hAnsi="Verdana"/>
          <w:sz w:val="22"/>
          <w:szCs w:val="22"/>
        </w:rPr>
        <w:t xml:space="preserve">do dnia </w:t>
      </w:r>
      <w:r w:rsidR="00264C58">
        <w:rPr>
          <w:rFonts w:ascii="Verdana" w:hAnsi="Verdana"/>
          <w:b/>
          <w:sz w:val="22"/>
          <w:szCs w:val="22"/>
        </w:rPr>
        <w:t xml:space="preserve">25 </w:t>
      </w:r>
      <w:r w:rsidRPr="00385C4B">
        <w:rPr>
          <w:rFonts w:ascii="Verdana" w:hAnsi="Verdana"/>
          <w:b/>
          <w:sz w:val="22"/>
          <w:szCs w:val="22"/>
        </w:rPr>
        <w:t>maja 2018 roku</w:t>
      </w:r>
      <w:r w:rsidRPr="00385C4B">
        <w:rPr>
          <w:rFonts w:ascii="Verdana" w:hAnsi="Verdana"/>
          <w:sz w:val="22"/>
          <w:szCs w:val="22"/>
        </w:rPr>
        <w:t xml:space="preserve"> poprzez stronę: </w:t>
      </w:r>
      <w:hyperlink r:id="rId9" w:history="1">
        <w:r w:rsidRPr="00385C4B">
          <w:rPr>
            <w:rFonts w:ascii="Verdana" w:hAnsi="Verdana"/>
            <w:sz w:val="22"/>
            <w:szCs w:val="22"/>
          </w:rPr>
          <w:t>http://pl.100yearsjohndeeretractors.com</w:t>
        </w:r>
      </w:hyperlink>
      <w:r w:rsidR="003358BD">
        <w:rPr>
          <w:rFonts w:ascii="Verdana" w:hAnsi="Verdana"/>
          <w:sz w:val="22"/>
          <w:szCs w:val="22"/>
        </w:rPr>
        <w:t xml:space="preserve"> </w:t>
      </w:r>
    </w:p>
    <w:p w14:paraId="601FAF7F" w14:textId="5D0B2DE6" w:rsidR="002A3522" w:rsidRDefault="002A3522" w:rsidP="00385C4B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Wyniki konkursu zostaną ogłoszone najpóźniej </w:t>
      </w:r>
      <w:r w:rsidR="00264C58">
        <w:rPr>
          <w:rFonts w:ascii="Verdana" w:hAnsi="Verdana"/>
          <w:b/>
          <w:sz w:val="22"/>
          <w:szCs w:val="22"/>
        </w:rPr>
        <w:t>2</w:t>
      </w:r>
      <w:r w:rsidRPr="002A3522">
        <w:rPr>
          <w:rFonts w:ascii="Verdana" w:hAnsi="Verdana"/>
          <w:b/>
          <w:sz w:val="22"/>
          <w:szCs w:val="22"/>
        </w:rPr>
        <w:t>9 maja 2018.</w:t>
      </w:r>
    </w:p>
    <w:p w14:paraId="7AF4AF6A" w14:textId="06AE8966" w:rsidR="00385C4B" w:rsidRPr="00385C4B" w:rsidRDefault="008423DA" w:rsidP="00385C4B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</w:t>
      </w:r>
      <w:r w:rsidR="00385C4B">
        <w:rPr>
          <w:rFonts w:ascii="Verdana" w:hAnsi="Verdana"/>
          <w:sz w:val="22"/>
          <w:szCs w:val="22"/>
        </w:rPr>
        <w:t xml:space="preserve"> </w:t>
      </w:r>
      <w:r w:rsidR="00385C4B" w:rsidRPr="00385C4B">
        <w:rPr>
          <w:rFonts w:ascii="Verdana" w:hAnsi="Verdana"/>
          <w:sz w:val="22"/>
          <w:szCs w:val="22"/>
        </w:rPr>
        <w:t xml:space="preserve"> </w:t>
      </w:r>
    </w:p>
    <w:p w14:paraId="17FA6FF2" w14:textId="77777777" w:rsidR="00385C4B" w:rsidRPr="00385C4B" w:rsidRDefault="00385C4B" w:rsidP="00385C4B">
      <w:pPr>
        <w:jc w:val="both"/>
        <w:rPr>
          <w:rFonts w:ascii="Verdana" w:hAnsi="Verdana"/>
          <w:sz w:val="22"/>
          <w:szCs w:val="22"/>
        </w:rPr>
      </w:pPr>
    </w:p>
    <w:p w14:paraId="7DA542E5" w14:textId="77777777" w:rsidR="00385C4B" w:rsidRPr="00FA18A5" w:rsidRDefault="00385C4B" w:rsidP="00385C4B">
      <w:pPr>
        <w:jc w:val="both"/>
      </w:pPr>
    </w:p>
    <w:p w14:paraId="12E74691" w14:textId="739213AC" w:rsidR="007C596D" w:rsidRPr="00233FF7" w:rsidRDefault="007C596D" w:rsidP="00385C4B">
      <w:pPr>
        <w:jc w:val="both"/>
        <w:rPr>
          <w:rFonts w:ascii="Verdana" w:eastAsiaTheme="minorHAnsi" w:hAnsi="Verdana" w:cstheme="minorBidi"/>
          <w:sz w:val="22"/>
          <w:szCs w:val="22"/>
          <w:lang w:eastAsia="en-US"/>
        </w:rPr>
      </w:pPr>
      <w:r>
        <w:rPr>
          <w:rFonts w:ascii="Verdana" w:eastAsiaTheme="minorHAnsi" w:hAnsi="Verdana" w:cstheme="minorBidi"/>
          <w:sz w:val="22"/>
          <w:szCs w:val="22"/>
          <w:lang w:eastAsia="en-US"/>
        </w:rPr>
        <w:t xml:space="preserve">  </w:t>
      </w:r>
    </w:p>
    <w:p w14:paraId="427A3E08" w14:textId="77777777" w:rsidR="003C6944" w:rsidRDefault="003C6944" w:rsidP="003C6944">
      <w:pPr>
        <w:jc w:val="both"/>
      </w:pPr>
    </w:p>
    <w:p w14:paraId="1A3FB160" w14:textId="542EA6B1" w:rsidR="003F6C72" w:rsidRPr="007B6CDD" w:rsidRDefault="007B70ED" w:rsidP="008B4457">
      <w:pPr>
        <w:jc w:val="both"/>
        <w:rPr>
          <w:rFonts w:ascii="JD Sans" w:hAnsi="JD Sans" w:cstheme="minorHAnsi"/>
          <w:color w:val="000000"/>
          <w:sz w:val="24"/>
          <w:szCs w:val="24"/>
        </w:rPr>
      </w:pPr>
      <w:r w:rsidRPr="007B6CDD">
        <w:rPr>
          <w:rFonts w:ascii="JD Sans" w:hAnsi="JD Sans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9E1D15" wp14:editId="018E81D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0" r="0" b="6350"/>
                <wp:wrapNone/>
                <wp:docPr id="5" name="Schemat blokowy: proces alternatywny 5">
                  <a:hlinkClick xmlns:a="http://schemas.openxmlformats.org/drawingml/2006/main" r:id="rId10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80469E1" w14:textId="3DEAEDA4" w:rsidR="009D7912" w:rsidRPr="00AA4F04" w:rsidRDefault="003C6944" w:rsidP="007B70ED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4"/>
                              </w:rPr>
                              <w:t>Wi</w:t>
                            </w:r>
                            <w:r w:rsidR="00385C4B">
                              <w:rPr>
                                <w:b/>
                                <w:color w:val="FFFFFF" w:themeColor="background1"/>
                                <w:sz w:val="24"/>
                              </w:rPr>
                              <w:t>ęcej o konkursie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w14:anchorId="389E1D15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://pl.100yearsjohndeeretractors.com/O-konkursie" style="position:absolute;left:0;text-align:left;margin-left:0;margin-top:.55pt;width:3in;height:21.5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" o:button="t" fillcolor="#00b050" stroked="f">
                <v:fill o:detectmouseclick="t"/>
                <v:textbox>
                  <w:txbxContent>
                    <w:p w14:paraId="680469E1" w14:textId="3DEAEDA4" w:rsidR="009D7912" w:rsidRPr="00AA4F04" w:rsidRDefault="003C6944" w:rsidP="007B70ED">
                      <w:pPr>
                        <w:jc w:val="center"/>
                        <w:rPr>
                          <w:b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4"/>
                        </w:rPr>
                        <w:t>Wi</w:t>
                      </w:r>
                      <w:r w:rsidR="00385C4B">
                        <w:rPr>
                          <w:b/>
                          <w:color w:val="FFFFFF" w:themeColor="background1"/>
                          <w:sz w:val="24"/>
                        </w:rPr>
                        <w:t>ęcej o konkursie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256219A" w14:textId="77777777" w:rsidR="007B70ED" w:rsidRPr="007B6CDD" w:rsidRDefault="007B70ED" w:rsidP="008B4457">
      <w:pPr>
        <w:pStyle w:val="NoSpacing"/>
        <w:jc w:val="both"/>
        <w:rPr>
          <w:rFonts w:ascii="JD Sans" w:hAnsi="JD Sans"/>
          <w:sz w:val="24"/>
          <w:szCs w:val="24"/>
        </w:rPr>
      </w:pPr>
    </w:p>
    <w:p w14:paraId="38713CB5" w14:textId="7B9FF3BA" w:rsidR="00E26DD5" w:rsidRPr="007B6CDD" w:rsidRDefault="00E26DD5" w:rsidP="008B4457">
      <w:pPr>
        <w:pStyle w:val="NoSpacing"/>
        <w:jc w:val="both"/>
        <w:rPr>
          <w:rFonts w:ascii="JD Sans" w:hAnsi="JD Sans"/>
          <w:sz w:val="24"/>
          <w:szCs w:val="24"/>
        </w:rPr>
      </w:pPr>
      <w:r w:rsidRPr="007B6CDD">
        <w:rPr>
          <w:rFonts w:ascii="JD Sans" w:hAnsi="JD Sans"/>
          <w:noProof/>
          <w:sz w:val="24"/>
          <w:szCs w:val="24"/>
          <w:lang w:eastAsia="pl-PL"/>
        </w:rPr>
        <w:drawing>
          <wp:anchor distT="0" distB="0" distL="114300" distR="114300" simplePos="0" relativeHeight="251665408" behindDoc="1" locked="0" layoutInCell="1" allowOverlap="1" wp14:anchorId="419DB3A0" wp14:editId="5A00C994">
            <wp:simplePos x="0" y="0"/>
            <wp:positionH relativeFrom="column">
              <wp:posOffset>2247900</wp:posOffset>
            </wp:positionH>
            <wp:positionV relativeFrom="paragraph">
              <wp:posOffset>92710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1"/>
                    </pic:cNvPr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6CDD">
        <w:rPr>
          <w:rFonts w:ascii="JD Sans" w:hAnsi="JD Sans"/>
          <w:noProof/>
          <w:sz w:val="24"/>
          <w:szCs w:val="24"/>
          <w:lang w:eastAsia="pl-PL"/>
        </w:rPr>
        <w:drawing>
          <wp:anchor distT="0" distB="0" distL="114300" distR="114300" simplePos="0" relativeHeight="251666432" behindDoc="1" locked="0" layoutInCell="1" allowOverlap="1" wp14:anchorId="6B422567" wp14:editId="63A1DD2C">
            <wp:simplePos x="0" y="0"/>
            <wp:positionH relativeFrom="column">
              <wp:posOffset>1866900</wp:posOffset>
            </wp:positionH>
            <wp:positionV relativeFrom="paragraph">
              <wp:posOffset>88900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32C12B" w14:textId="77777777" w:rsidR="00C625D1" w:rsidRPr="00385C4B" w:rsidRDefault="00C625D1" w:rsidP="008B4457">
      <w:pPr>
        <w:pStyle w:val="NoSpacing"/>
        <w:jc w:val="both"/>
        <w:rPr>
          <w:rFonts w:ascii="JD Sans" w:hAnsi="JD Sans"/>
          <w:sz w:val="24"/>
          <w:szCs w:val="24"/>
          <w:lang w:val="en-US"/>
        </w:rPr>
      </w:pPr>
      <w:r w:rsidRPr="00385C4B">
        <w:rPr>
          <w:rFonts w:ascii="JD Sans" w:hAnsi="JD Sans"/>
          <w:sz w:val="24"/>
          <w:szCs w:val="24"/>
          <w:lang w:val="en-US"/>
        </w:rPr>
        <w:t xml:space="preserve">John Deere w social media:          </w:t>
      </w:r>
    </w:p>
    <w:p w14:paraId="15299186" w14:textId="77777777" w:rsidR="00C625D1" w:rsidRPr="00385C4B" w:rsidRDefault="00C625D1" w:rsidP="008B4457">
      <w:pPr>
        <w:pStyle w:val="NoSpacing"/>
        <w:jc w:val="both"/>
        <w:rPr>
          <w:rFonts w:ascii="JD Sans" w:hAnsi="JD Sans"/>
          <w:sz w:val="24"/>
          <w:szCs w:val="24"/>
          <w:lang w:val="en-US"/>
        </w:rPr>
      </w:pPr>
    </w:p>
    <w:p w14:paraId="76C081BE" w14:textId="440872B0" w:rsidR="00C625D1" w:rsidRPr="007B6CDD" w:rsidRDefault="007A0D63" w:rsidP="008B4457">
      <w:pPr>
        <w:pStyle w:val="NoSpacing"/>
        <w:jc w:val="both"/>
        <w:rPr>
          <w:rFonts w:ascii="JD Sans" w:hAnsi="JD Sans"/>
          <w:sz w:val="24"/>
          <w:szCs w:val="24"/>
        </w:rPr>
      </w:pPr>
      <w:r w:rsidRPr="007B6CDD">
        <w:rPr>
          <w:rFonts w:ascii="JD Sans" w:hAnsi="JD Sans"/>
          <w:sz w:val="24"/>
          <w:szCs w:val="24"/>
        </w:rPr>
        <w:t>Hashtagi: #</w:t>
      </w:r>
      <w:r w:rsidR="003C6944">
        <w:rPr>
          <w:rFonts w:ascii="JD Sans" w:hAnsi="JD Sans"/>
          <w:sz w:val="24"/>
          <w:szCs w:val="24"/>
        </w:rPr>
        <w:t>100latciągników</w:t>
      </w:r>
      <w:r w:rsidRPr="007B6CDD">
        <w:rPr>
          <w:rFonts w:ascii="JD Sans" w:hAnsi="JD Sans"/>
          <w:sz w:val="24"/>
          <w:szCs w:val="24"/>
        </w:rPr>
        <w:t xml:space="preserve"> #johndeere </w:t>
      </w:r>
      <w:r w:rsidR="00385C4B">
        <w:rPr>
          <w:rFonts w:ascii="JD Sans" w:hAnsi="JD Sans"/>
          <w:sz w:val="24"/>
          <w:szCs w:val="24"/>
        </w:rPr>
        <w:t>#konkurs</w:t>
      </w:r>
    </w:p>
    <w:p w14:paraId="523E3B7A" w14:textId="77777777" w:rsidR="00C625D1" w:rsidRPr="007B6CDD" w:rsidRDefault="00C625D1" w:rsidP="008B4457">
      <w:pPr>
        <w:pStyle w:val="paragraph"/>
        <w:jc w:val="both"/>
        <w:rPr>
          <w:rFonts w:ascii="JD Sans" w:hAnsi="JD Sans" w:cstheme="minorHAnsi"/>
          <w:b/>
          <w:color w:val="008000"/>
        </w:rPr>
      </w:pPr>
      <w:r w:rsidRPr="007B6CDD">
        <w:rPr>
          <w:rFonts w:ascii="JD Sans" w:hAnsi="JD Sans" w:cstheme="minorHAnsi"/>
          <w:b/>
          <w:color w:val="008000"/>
        </w:rPr>
        <w:t>************************************************************</w:t>
      </w:r>
    </w:p>
    <w:p w14:paraId="387C8F10" w14:textId="77777777" w:rsidR="00C625D1" w:rsidRPr="007B6CDD" w:rsidRDefault="00C625D1" w:rsidP="008B4457">
      <w:pPr>
        <w:ind w:left="5040" w:firstLine="720"/>
        <w:jc w:val="right"/>
        <w:rPr>
          <w:rFonts w:ascii="JD Sans" w:hAnsi="JD Sans" w:cstheme="minorHAnsi"/>
          <w:b/>
          <w:sz w:val="24"/>
          <w:szCs w:val="24"/>
        </w:rPr>
      </w:pPr>
      <w:r w:rsidRPr="007B6CDD">
        <w:rPr>
          <w:rFonts w:ascii="JD Sans" w:hAnsi="JD Sans" w:cstheme="minorHAnsi"/>
          <w:b/>
          <w:sz w:val="24"/>
          <w:szCs w:val="24"/>
        </w:rPr>
        <w:t>Więcej informacji:</w:t>
      </w:r>
    </w:p>
    <w:p w14:paraId="1D892731" w14:textId="77777777" w:rsidR="00C625D1" w:rsidRPr="007B6CDD" w:rsidRDefault="00C625D1" w:rsidP="008B4457">
      <w:pPr>
        <w:jc w:val="right"/>
        <w:rPr>
          <w:rFonts w:ascii="JD Sans" w:hAnsi="JD Sans" w:cstheme="minorHAnsi"/>
          <w:b/>
          <w:sz w:val="24"/>
          <w:szCs w:val="24"/>
        </w:rPr>
      </w:pPr>
    </w:p>
    <w:p w14:paraId="31B13621" w14:textId="77777777" w:rsidR="00C625D1" w:rsidRPr="007B6CDD" w:rsidRDefault="00C625D1" w:rsidP="008B4457">
      <w:pPr>
        <w:ind w:left="5760"/>
        <w:jc w:val="right"/>
        <w:rPr>
          <w:rFonts w:ascii="JD Sans" w:eastAsia="Calibri" w:hAnsi="JD Sans" w:cstheme="minorHAnsi"/>
          <w:b/>
          <w:color w:val="008000"/>
          <w:sz w:val="24"/>
          <w:szCs w:val="24"/>
        </w:rPr>
      </w:pPr>
      <w:r w:rsidRPr="007B6CDD">
        <w:rPr>
          <w:rFonts w:ascii="JD Sans" w:eastAsia="Calibri" w:hAnsi="JD Sans" w:cstheme="minorHAnsi"/>
          <w:b/>
          <w:color w:val="008000"/>
          <w:sz w:val="24"/>
          <w:szCs w:val="24"/>
        </w:rPr>
        <w:t>Piotr Dziamski</w:t>
      </w:r>
    </w:p>
    <w:p w14:paraId="767653B8" w14:textId="77777777" w:rsidR="00C625D1" w:rsidRPr="007B6CDD" w:rsidRDefault="00C625D1" w:rsidP="008B4457">
      <w:pPr>
        <w:jc w:val="right"/>
        <w:rPr>
          <w:rFonts w:ascii="JD Sans" w:hAnsi="JD Sans" w:cstheme="minorHAnsi"/>
          <w:sz w:val="24"/>
          <w:szCs w:val="24"/>
        </w:rPr>
      </w:pPr>
      <w:r w:rsidRPr="007B6CDD">
        <w:rPr>
          <w:rFonts w:ascii="JD Sans" w:hAnsi="JD Sans" w:cstheme="minorHAnsi"/>
          <w:sz w:val="24"/>
          <w:szCs w:val="24"/>
        </w:rPr>
        <w:t>Kierownik marketingu</w:t>
      </w:r>
      <w:r w:rsidR="00D80BBC" w:rsidRPr="007B6CDD">
        <w:rPr>
          <w:rFonts w:ascii="JD Sans" w:hAnsi="JD Sans" w:cstheme="minorHAnsi"/>
          <w:sz w:val="24"/>
          <w:szCs w:val="24"/>
        </w:rPr>
        <w:t xml:space="preserve"> John Deere Polska</w:t>
      </w:r>
    </w:p>
    <w:p w14:paraId="3476C1D7" w14:textId="77777777" w:rsidR="00D80BBC" w:rsidRPr="00AE771D" w:rsidRDefault="00C625D1" w:rsidP="008B4457">
      <w:pPr>
        <w:ind w:left="5040"/>
        <w:jc w:val="right"/>
        <w:rPr>
          <w:rFonts w:ascii="JD Sans" w:hAnsi="JD Sans" w:cstheme="minorHAnsi"/>
          <w:sz w:val="24"/>
          <w:szCs w:val="24"/>
          <w:lang w:val="en-US"/>
        </w:rPr>
      </w:pPr>
      <w:proofErr w:type="gramStart"/>
      <w:r w:rsidRPr="00AE771D">
        <w:rPr>
          <w:rFonts w:ascii="JD Sans" w:hAnsi="JD Sans" w:cstheme="minorHAnsi"/>
          <w:sz w:val="24"/>
          <w:szCs w:val="24"/>
          <w:lang w:val="en-US"/>
        </w:rPr>
        <w:t>e-mail</w:t>
      </w:r>
      <w:proofErr w:type="gramEnd"/>
      <w:r w:rsidRPr="00AE771D">
        <w:rPr>
          <w:rFonts w:ascii="JD Sans" w:hAnsi="JD Sans" w:cstheme="minorHAnsi"/>
          <w:sz w:val="24"/>
          <w:szCs w:val="24"/>
          <w:lang w:val="en-US"/>
        </w:rPr>
        <w:t xml:space="preserve">: </w:t>
      </w:r>
      <w:hyperlink r:id="rId15" w:history="1">
        <w:r w:rsidR="00D80BBC" w:rsidRPr="00AE771D">
          <w:rPr>
            <w:rStyle w:val="Hyperlink"/>
            <w:rFonts w:ascii="JD Sans" w:hAnsi="JD Sans" w:cstheme="minorHAnsi"/>
            <w:sz w:val="24"/>
            <w:szCs w:val="24"/>
            <w:lang w:val="en-US"/>
          </w:rPr>
          <w:t>DziamskiPiotr@JohnDeere.com</w:t>
        </w:r>
      </w:hyperlink>
      <w:r w:rsidR="00D80BBC" w:rsidRPr="00AE771D">
        <w:rPr>
          <w:rFonts w:ascii="JD Sans" w:hAnsi="JD Sans" w:cstheme="minorHAnsi"/>
          <w:sz w:val="24"/>
          <w:szCs w:val="24"/>
          <w:lang w:val="en-US"/>
        </w:rPr>
        <w:t xml:space="preserve"> </w:t>
      </w:r>
    </w:p>
    <w:p w14:paraId="4AF722A8" w14:textId="77777777" w:rsidR="00C625D1" w:rsidRPr="00AE771D" w:rsidRDefault="00C625D1" w:rsidP="008B4457">
      <w:pPr>
        <w:jc w:val="right"/>
        <w:rPr>
          <w:rFonts w:ascii="JD Sans" w:hAnsi="JD Sans" w:cstheme="minorHAnsi"/>
          <w:sz w:val="24"/>
          <w:szCs w:val="24"/>
          <w:lang w:val="en-US"/>
        </w:rPr>
      </w:pPr>
      <w:proofErr w:type="gramStart"/>
      <w:r w:rsidRPr="00AE771D">
        <w:rPr>
          <w:rFonts w:ascii="JD Sans" w:hAnsi="JD Sans" w:cstheme="minorHAnsi"/>
          <w:sz w:val="24"/>
          <w:szCs w:val="24"/>
          <w:lang w:val="en-US"/>
        </w:rPr>
        <w:t>tel</w:t>
      </w:r>
      <w:proofErr w:type="gramEnd"/>
      <w:r w:rsidRPr="00AE771D">
        <w:rPr>
          <w:rFonts w:ascii="JD Sans" w:hAnsi="JD Sans" w:cstheme="minorHAnsi"/>
          <w:sz w:val="24"/>
          <w:szCs w:val="24"/>
          <w:lang w:val="en-US"/>
        </w:rPr>
        <w:t>. 604 25 64 64</w:t>
      </w:r>
    </w:p>
    <w:p w14:paraId="05F960CD" w14:textId="77777777" w:rsidR="00C625D1" w:rsidRPr="00AE771D" w:rsidRDefault="00C625D1" w:rsidP="008B4457">
      <w:pPr>
        <w:ind w:left="5760"/>
        <w:jc w:val="right"/>
        <w:rPr>
          <w:rFonts w:ascii="JD Sans" w:hAnsi="JD Sans" w:cstheme="minorHAnsi"/>
          <w:sz w:val="24"/>
          <w:szCs w:val="24"/>
          <w:lang w:val="en-US"/>
        </w:rPr>
      </w:pPr>
    </w:p>
    <w:p w14:paraId="4B033CD0" w14:textId="77777777" w:rsidR="00C625D1" w:rsidRPr="007B6CDD" w:rsidRDefault="00C625D1" w:rsidP="008B4457">
      <w:pPr>
        <w:jc w:val="right"/>
        <w:rPr>
          <w:rFonts w:ascii="JD Sans" w:eastAsia="Calibri" w:hAnsi="JD Sans" w:cstheme="minorHAnsi"/>
          <w:b/>
          <w:color w:val="008000"/>
          <w:sz w:val="24"/>
          <w:szCs w:val="24"/>
        </w:rPr>
      </w:pPr>
      <w:r w:rsidRPr="007B6CDD">
        <w:rPr>
          <w:rFonts w:ascii="JD Sans" w:eastAsia="Calibri" w:hAnsi="JD Sans" w:cstheme="minorHAnsi"/>
          <w:b/>
          <w:color w:val="008000"/>
          <w:sz w:val="24"/>
          <w:szCs w:val="24"/>
        </w:rPr>
        <w:t>Przemysław Duszczak</w:t>
      </w:r>
    </w:p>
    <w:p w14:paraId="5640D512" w14:textId="77777777" w:rsidR="00C625D1" w:rsidRPr="007B6CDD" w:rsidRDefault="00C625D1" w:rsidP="008B4457">
      <w:pPr>
        <w:jc w:val="right"/>
        <w:rPr>
          <w:rFonts w:ascii="JD Sans" w:hAnsi="JD Sans" w:cstheme="minorHAnsi"/>
          <w:sz w:val="24"/>
          <w:szCs w:val="24"/>
        </w:rPr>
      </w:pPr>
      <w:r w:rsidRPr="007B6CDD">
        <w:rPr>
          <w:rFonts w:ascii="JD Sans" w:hAnsi="JD Sans" w:cstheme="minorHAnsi"/>
          <w:sz w:val="24"/>
          <w:szCs w:val="24"/>
        </w:rPr>
        <w:t>PR Manager, dotPR</w:t>
      </w:r>
    </w:p>
    <w:p w14:paraId="138FC8A9" w14:textId="77777777" w:rsidR="007A0D63" w:rsidRPr="002A3522" w:rsidRDefault="00C625D1" w:rsidP="008B4457">
      <w:pPr>
        <w:jc w:val="right"/>
        <w:rPr>
          <w:rFonts w:ascii="JD Sans" w:hAnsi="JD Sans" w:cstheme="minorHAnsi"/>
          <w:sz w:val="24"/>
          <w:szCs w:val="24"/>
          <w:lang w:val="en-US"/>
        </w:rPr>
      </w:pPr>
      <w:proofErr w:type="gramStart"/>
      <w:r w:rsidRPr="002A3522">
        <w:rPr>
          <w:rFonts w:ascii="JD Sans" w:hAnsi="JD Sans" w:cstheme="minorHAnsi"/>
          <w:sz w:val="24"/>
          <w:szCs w:val="24"/>
          <w:lang w:val="en-US"/>
        </w:rPr>
        <w:t>e-mail</w:t>
      </w:r>
      <w:proofErr w:type="gramEnd"/>
      <w:r w:rsidRPr="002A3522">
        <w:rPr>
          <w:rFonts w:ascii="JD Sans" w:hAnsi="JD Sans" w:cstheme="minorHAnsi"/>
          <w:sz w:val="24"/>
          <w:szCs w:val="24"/>
          <w:lang w:val="en-US"/>
        </w:rPr>
        <w:t xml:space="preserve">: </w:t>
      </w:r>
      <w:hyperlink r:id="rId16" w:history="1">
        <w:r w:rsidR="00D80BBC" w:rsidRPr="002A3522">
          <w:rPr>
            <w:rStyle w:val="Hyperlink"/>
            <w:rFonts w:ascii="JD Sans" w:hAnsi="JD Sans" w:cstheme="minorHAnsi"/>
            <w:sz w:val="24"/>
            <w:szCs w:val="24"/>
            <w:lang w:val="en-US"/>
          </w:rPr>
          <w:t>przemek.duszczak@dotpr.pl</w:t>
        </w:r>
      </w:hyperlink>
      <w:r w:rsidR="00D80BBC" w:rsidRPr="002A3522">
        <w:rPr>
          <w:rFonts w:ascii="JD Sans" w:hAnsi="JD Sans" w:cstheme="minorHAnsi"/>
          <w:sz w:val="24"/>
          <w:szCs w:val="24"/>
          <w:lang w:val="en-US"/>
        </w:rPr>
        <w:t xml:space="preserve"> </w:t>
      </w:r>
    </w:p>
    <w:p w14:paraId="368A248C" w14:textId="05FB44EC" w:rsidR="00C625D1" w:rsidRPr="007B6CDD" w:rsidRDefault="00C625D1" w:rsidP="008B4457">
      <w:pPr>
        <w:jc w:val="right"/>
        <w:rPr>
          <w:rFonts w:ascii="JD Sans" w:hAnsi="JD Sans"/>
          <w:sz w:val="24"/>
          <w:szCs w:val="24"/>
          <w:lang w:val="en-US"/>
        </w:rPr>
      </w:pPr>
      <w:proofErr w:type="gramStart"/>
      <w:r w:rsidRPr="007B6CDD">
        <w:rPr>
          <w:rFonts w:ascii="JD Sans" w:hAnsi="JD Sans" w:cstheme="minorHAnsi"/>
          <w:sz w:val="24"/>
          <w:szCs w:val="24"/>
          <w:lang w:val="en-US"/>
        </w:rPr>
        <w:t>tel</w:t>
      </w:r>
      <w:proofErr w:type="gramEnd"/>
      <w:r w:rsidRPr="007B6CDD">
        <w:rPr>
          <w:rFonts w:ascii="JD Sans" w:hAnsi="JD Sans" w:cstheme="minorHAnsi"/>
          <w:sz w:val="24"/>
          <w:szCs w:val="24"/>
          <w:lang w:val="en-US"/>
        </w:rPr>
        <w:t>. 608 37 00 32</w:t>
      </w:r>
    </w:p>
    <w:sectPr w:rsidR="00C625D1" w:rsidRPr="007B6CDD" w:rsidSect="0036498B">
      <w:headerReference w:type="default" r:id="rId17"/>
      <w:footerReference w:type="default" r:id="rId18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81F8F6" w14:textId="77777777" w:rsidR="00572D0C" w:rsidRDefault="00572D0C">
      <w:r>
        <w:separator/>
      </w:r>
    </w:p>
  </w:endnote>
  <w:endnote w:type="continuationSeparator" w:id="0">
    <w:p w14:paraId="3424596B" w14:textId="77777777" w:rsidR="00572D0C" w:rsidRDefault="00572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JD Sans">
    <w:altName w:val="Calibri"/>
    <w:charset w:val="EE"/>
    <w:family w:val="auto"/>
    <w:pitch w:val="variable"/>
    <w:sig w:usb0="00000001" w:usb1="400060FB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51EAFC" w14:textId="77777777" w:rsidR="009D7912" w:rsidRPr="005941D9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52B09EB6" w14:textId="77777777" w:rsidR="009D7912" w:rsidRPr="00843D06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</w:t>
    </w:r>
    <w:proofErr w:type="gramStart"/>
    <w:r w:rsidRPr="00843D06">
      <w:rPr>
        <w:rFonts w:ascii="JD Sans" w:hAnsi="JD Sans"/>
        <w:sz w:val="18"/>
        <w:szCs w:val="18"/>
        <w:lang w:val="en-US" w:eastAsia="en-US"/>
      </w:rPr>
      <w:t>,00</w:t>
    </w:r>
    <w:proofErr w:type="gramEnd"/>
    <w:r w:rsidRPr="00843D06">
      <w:rPr>
        <w:rFonts w:ascii="JD Sans" w:hAnsi="JD Sans"/>
        <w:sz w:val="18"/>
        <w:szCs w:val="18"/>
        <w:lang w:val="en-US" w:eastAsia="en-US"/>
      </w:rPr>
      <w:t xml:space="preserve"> PLN</w:t>
    </w:r>
  </w:p>
  <w:p w14:paraId="5CC58BCD" w14:textId="77777777" w:rsidR="009D7912" w:rsidRPr="00843D06" w:rsidRDefault="009D7912" w:rsidP="00A648C6">
    <w:pPr>
      <w:pStyle w:val="BodyText"/>
      <w:rPr>
        <w:rFonts w:ascii="JD Sans" w:hAnsi="JD Sans"/>
        <w:sz w:val="18"/>
        <w:szCs w:val="18"/>
      </w:rPr>
    </w:pPr>
  </w:p>
  <w:p w14:paraId="21910F97" w14:textId="77777777" w:rsidR="009D7912" w:rsidRPr="00A648C6" w:rsidRDefault="009D7912">
    <w:pPr>
      <w:pStyle w:val="BodyText"/>
    </w:pPr>
  </w:p>
  <w:p w14:paraId="550FDEB5" w14:textId="77777777" w:rsidR="009D7912" w:rsidRDefault="009D791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B5CFE1" w14:textId="77777777" w:rsidR="00572D0C" w:rsidRDefault="00572D0C">
      <w:r>
        <w:separator/>
      </w:r>
    </w:p>
  </w:footnote>
  <w:footnote w:type="continuationSeparator" w:id="0">
    <w:p w14:paraId="369F1984" w14:textId="77777777" w:rsidR="00572D0C" w:rsidRDefault="00572D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9D7912" w:rsidRPr="00901176" w14:paraId="440A77C7" w14:textId="77777777">
      <w:tc>
        <w:tcPr>
          <w:tcW w:w="6039" w:type="dxa"/>
        </w:tcPr>
        <w:p w14:paraId="74A6FC93" w14:textId="77777777" w:rsidR="009D7912" w:rsidRDefault="009D7912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7728" behindDoc="0" locked="0" layoutInCell="0" allowOverlap="1" wp14:anchorId="1F474787" wp14:editId="0C8FB939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453479AE" w14:textId="77777777" w:rsidR="009D7912" w:rsidRDefault="009D7912">
          <w:pPr>
            <w:pStyle w:val="Heading1"/>
            <w:ind w:right="-533" w:hanging="142"/>
            <w:rPr>
              <w:b w:val="0"/>
              <w:sz w:val="18"/>
            </w:rPr>
          </w:pPr>
        </w:p>
        <w:p w14:paraId="092CDFCE" w14:textId="77777777" w:rsidR="009D7912" w:rsidRDefault="009D7912">
          <w:pPr>
            <w:pStyle w:val="Heading1"/>
            <w:ind w:right="-533" w:hanging="142"/>
            <w:rPr>
              <w:b w:val="0"/>
              <w:sz w:val="18"/>
            </w:rPr>
          </w:pPr>
        </w:p>
        <w:p w14:paraId="1992A247" w14:textId="77777777" w:rsidR="009D7912" w:rsidRDefault="009D7912">
          <w:pPr>
            <w:pStyle w:val="Heading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2968395D" w14:textId="77777777" w:rsidR="009D7912" w:rsidRDefault="009D7912">
          <w:pPr>
            <w:pStyle w:val="Heading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1E6D67C6" w14:textId="77777777" w:rsidR="009D7912" w:rsidRPr="00A648C6" w:rsidRDefault="009D7912">
          <w:pPr>
            <w:pStyle w:val="Heading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6632D93D" w14:textId="77777777" w:rsidR="009D7912" w:rsidRPr="00A648C6" w:rsidRDefault="009D7912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47C4EFD9" w14:textId="77777777" w:rsidR="009D7912" w:rsidRPr="00DD5A1D" w:rsidRDefault="009D7912">
          <w:pPr>
            <w:pStyle w:val="Header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693226E1" w14:textId="77777777" w:rsidR="009D7912" w:rsidRPr="00DD5A1D" w:rsidRDefault="009D7912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60A1F8AA" w14:textId="77777777" w:rsidR="009D7912" w:rsidRPr="00DD5A1D" w:rsidRDefault="009D7912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F07E6"/>
    <w:multiLevelType w:val="hybridMultilevel"/>
    <w:tmpl w:val="49E08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4" w15:restartNumberingAfterBreak="0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D57792"/>
    <w:multiLevelType w:val="hybridMultilevel"/>
    <w:tmpl w:val="00D694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67129"/>
    <w:multiLevelType w:val="hybridMultilevel"/>
    <w:tmpl w:val="14543D04"/>
    <w:lvl w:ilvl="0" w:tplc="37F29048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 w15:restartNumberingAfterBreak="0">
    <w:nsid w:val="229E3E2E"/>
    <w:multiLevelType w:val="hybridMultilevel"/>
    <w:tmpl w:val="70362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78B33E0"/>
    <w:multiLevelType w:val="hybridMultilevel"/>
    <w:tmpl w:val="B2AE4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9" w15:restartNumberingAfterBreak="0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7570A4"/>
    <w:multiLevelType w:val="hybridMultilevel"/>
    <w:tmpl w:val="AD8E8E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2" w15:restartNumberingAfterBreak="0">
    <w:nsid w:val="49034E76"/>
    <w:multiLevelType w:val="hybridMultilevel"/>
    <w:tmpl w:val="13C01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6D908DB"/>
    <w:multiLevelType w:val="hybridMultilevel"/>
    <w:tmpl w:val="C5A6E4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360AB5"/>
    <w:multiLevelType w:val="hybridMultilevel"/>
    <w:tmpl w:val="EE3AC1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EB3427"/>
    <w:multiLevelType w:val="hybridMultilevel"/>
    <w:tmpl w:val="F578C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2A4219"/>
    <w:multiLevelType w:val="hybridMultilevel"/>
    <w:tmpl w:val="E0ACA5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E02165"/>
    <w:multiLevelType w:val="hybridMultilevel"/>
    <w:tmpl w:val="9F423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4"/>
  </w:num>
  <w:num w:numId="3">
    <w:abstractNumId w:val="4"/>
  </w:num>
  <w:num w:numId="4">
    <w:abstractNumId w:val="25"/>
  </w:num>
  <w:num w:numId="5">
    <w:abstractNumId w:val="23"/>
  </w:num>
  <w:num w:numId="6">
    <w:abstractNumId w:val="16"/>
  </w:num>
  <w:num w:numId="7">
    <w:abstractNumId w:val="32"/>
  </w:num>
  <w:num w:numId="8">
    <w:abstractNumId w:val="2"/>
  </w:num>
  <w:num w:numId="9">
    <w:abstractNumId w:val="5"/>
  </w:num>
  <w:num w:numId="10">
    <w:abstractNumId w:val="35"/>
  </w:num>
  <w:num w:numId="11">
    <w:abstractNumId w:val="19"/>
  </w:num>
  <w:num w:numId="12">
    <w:abstractNumId w:val="31"/>
  </w:num>
  <w:num w:numId="13">
    <w:abstractNumId w:val="1"/>
  </w:num>
  <w:num w:numId="14">
    <w:abstractNumId w:val="13"/>
  </w:num>
  <w:num w:numId="15">
    <w:abstractNumId w:val="24"/>
  </w:num>
  <w:num w:numId="16">
    <w:abstractNumId w:val="30"/>
  </w:num>
  <w:num w:numId="17">
    <w:abstractNumId w:val="17"/>
  </w:num>
  <w:num w:numId="18">
    <w:abstractNumId w:val="21"/>
  </w:num>
  <w:num w:numId="19">
    <w:abstractNumId w:val="3"/>
  </w:num>
  <w:num w:numId="20">
    <w:abstractNumId w:val="29"/>
  </w:num>
  <w:num w:numId="21">
    <w:abstractNumId w:val="18"/>
  </w:num>
  <w:num w:numId="22">
    <w:abstractNumId w:val="8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</w:num>
  <w:num w:numId="25">
    <w:abstractNumId w:val="27"/>
  </w:num>
  <w:num w:numId="26">
    <w:abstractNumId w:val="14"/>
  </w:num>
  <w:num w:numId="27">
    <w:abstractNumId w:val="33"/>
  </w:num>
  <w:num w:numId="28">
    <w:abstractNumId w:val="12"/>
  </w:num>
  <w:num w:numId="29">
    <w:abstractNumId w:val="22"/>
  </w:num>
  <w:num w:numId="30">
    <w:abstractNumId w:val="0"/>
  </w:num>
  <w:num w:numId="31">
    <w:abstractNumId w:val="37"/>
  </w:num>
  <w:num w:numId="32">
    <w:abstractNumId w:val="36"/>
  </w:num>
  <w:num w:numId="33">
    <w:abstractNumId w:val="6"/>
  </w:num>
  <w:num w:numId="34">
    <w:abstractNumId w:val="9"/>
  </w:num>
  <w:num w:numId="35">
    <w:abstractNumId w:val="26"/>
  </w:num>
  <w:num w:numId="36">
    <w:abstractNumId w:val="20"/>
  </w:num>
  <w:num w:numId="37">
    <w:abstractNumId w:val="28"/>
  </w:num>
  <w:num w:numId="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A1D"/>
    <w:rsid w:val="0001227B"/>
    <w:rsid w:val="00015ED6"/>
    <w:rsid w:val="000178A4"/>
    <w:rsid w:val="00025674"/>
    <w:rsid w:val="000268D7"/>
    <w:rsid w:val="000414CF"/>
    <w:rsid w:val="00044C81"/>
    <w:rsid w:val="00047303"/>
    <w:rsid w:val="00047F48"/>
    <w:rsid w:val="00054F9C"/>
    <w:rsid w:val="0008079E"/>
    <w:rsid w:val="000846E7"/>
    <w:rsid w:val="000928C1"/>
    <w:rsid w:val="000A1B84"/>
    <w:rsid w:val="000A215A"/>
    <w:rsid w:val="000A3803"/>
    <w:rsid w:val="000A44EF"/>
    <w:rsid w:val="000A50F0"/>
    <w:rsid w:val="000A74D5"/>
    <w:rsid w:val="000B1413"/>
    <w:rsid w:val="000B7629"/>
    <w:rsid w:val="000C1E3A"/>
    <w:rsid w:val="000D6089"/>
    <w:rsid w:val="000E450E"/>
    <w:rsid w:val="000E4CA7"/>
    <w:rsid w:val="000F53E0"/>
    <w:rsid w:val="0010738D"/>
    <w:rsid w:val="00112838"/>
    <w:rsid w:val="00117E67"/>
    <w:rsid w:val="001300F9"/>
    <w:rsid w:val="00133ED3"/>
    <w:rsid w:val="0013651F"/>
    <w:rsid w:val="00153D02"/>
    <w:rsid w:val="00156555"/>
    <w:rsid w:val="00156A83"/>
    <w:rsid w:val="001600F3"/>
    <w:rsid w:val="00174385"/>
    <w:rsid w:val="00175D09"/>
    <w:rsid w:val="00177440"/>
    <w:rsid w:val="00177DB9"/>
    <w:rsid w:val="00177E1D"/>
    <w:rsid w:val="0018107F"/>
    <w:rsid w:val="00183CC2"/>
    <w:rsid w:val="00184C64"/>
    <w:rsid w:val="00186D90"/>
    <w:rsid w:val="00190BA8"/>
    <w:rsid w:val="0019743F"/>
    <w:rsid w:val="001A3C94"/>
    <w:rsid w:val="001A466A"/>
    <w:rsid w:val="001A70F2"/>
    <w:rsid w:val="001B194C"/>
    <w:rsid w:val="001B6500"/>
    <w:rsid w:val="001B713F"/>
    <w:rsid w:val="001C17A8"/>
    <w:rsid w:val="001D0EF2"/>
    <w:rsid w:val="001D1132"/>
    <w:rsid w:val="001D64C4"/>
    <w:rsid w:val="001E5560"/>
    <w:rsid w:val="001E5EE6"/>
    <w:rsid w:val="001E6195"/>
    <w:rsid w:val="001F4EDA"/>
    <w:rsid w:val="00200B39"/>
    <w:rsid w:val="00202CBD"/>
    <w:rsid w:val="00233556"/>
    <w:rsid w:val="002470BE"/>
    <w:rsid w:val="00250E1F"/>
    <w:rsid w:val="00252CEC"/>
    <w:rsid w:val="00252E93"/>
    <w:rsid w:val="00256482"/>
    <w:rsid w:val="002606EF"/>
    <w:rsid w:val="00262AAD"/>
    <w:rsid w:val="00264C58"/>
    <w:rsid w:val="00267313"/>
    <w:rsid w:val="002751B9"/>
    <w:rsid w:val="00275C3D"/>
    <w:rsid w:val="00277AED"/>
    <w:rsid w:val="00283005"/>
    <w:rsid w:val="00283EAF"/>
    <w:rsid w:val="002957C6"/>
    <w:rsid w:val="002A3522"/>
    <w:rsid w:val="002A4E45"/>
    <w:rsid w:val="002A5AE5"/>
    <w:rsid w:val="002A66C3"/>
    <w:rsid w:val="002B04EC"/>
    <w:rsid w:val="002C3081"/>
    <w:rsid w:val="002D6365"/>
    <w:rsid w:val="002D7C91"/>
    <w:rsid w:val="002F0058"/>
    <w:rsid w:val="002F1E57"/>
    <w:rsid w:val="002F2F43"/>
    <w:rsid w:val="003228E1"/>
    <w:rsid w:val="00323F7A"/>
    <w:rsid w:val="003358BD"/>
    <w:rsid w:val="003404B6"/>
    <w:rsid w:val="00343843"/>
    <w:rsid w:val="00352C77"/>
    <w:rsid w:val="0035307B"/>
    <w:rsid w:val="003562EB"/>
    <w:rsid w:val="0036463B"/>
    <w:rsid w:val="0036498B"/>
    <w:rsid w:val="003701E8"/>
    <w:rsid w:val="003704D2"/>
    <w:rsid w:val="00371EDD"/>
    <w:rsid w:val="0038375A"/>
    <w:rsid w:val="00385C4B"/>
    <w:rsid w:val="0038739C"/>
    <w:rsid w:val="00390D5E"/>
    <w:rsid w:val="003A0D59"/>
    <w:rsid w:val="003A7E13"/>
    <w:rsid w:val="003B1A22"/>
    <w:rsid w:val="003B358F"/>
    <w:rsid w:val="003B462D"/>
    <w:rsid w:val="003C61F7"/>
    <w:rsid w:val="003C6944"/>
    <w:rsid w:val="003D0C3C"/>
    <w:rsid w:val="003E0FE0"/>
    <w:rsid w:val="003E20A4"/>
    <w:rsid w:val="003E24A9"/>
    <w:rsid w:val="003F6C72"/>
    <w:rsid w:val="00402D69"/>
    <w:rsid w:val="00412F5C"/>
    <w:rsid w:val="004144A4"/>
    <w:rsid w:val="00425011"/>
    <w:rsid w:val="004269A2"/>
    <w:rsid w:val="00431FF6"/>
    <w:rsid w:val="004354CA"/>
    <w:rsid w:val="0043617D"/>
    <w:rsid w:val="0043735B"/>
    <w:rsid w:val="00441325"/>
    <w:rsid w:val="00445135"/>
    <w:rsid w:val="0046095E"/>
    <w:rsid w:val="004653D7"/>
    <w:rsid w:val="004701BA"/>
    <w:rsid w:val="004854E7"/>
    <w:rsid w:val="00486969"/>
    <w:rsid w:val="00491EF2"/>
    <w:rsid w:val="00495948"/>
    <w:rsid w:val="004A00B5"/>
    <w:rsid w:val="004A277E"/>
    <w:rsid w:val="004A29FB"/>
    <w:rsid w:val="004A2F8F"/>
    <w:rsid w:val="004B10E2"/>
    <w:rsid w:val="004C1C21"/>
    <w:rsid w:val="004C26AA"/>
    <w:rsid w:val="004C73DE"/>
    <w:rsid w:val="004F21BD"/>
    <w:rsid w:val="004F3145"/>
    <w:rsid w:val="004F7449"/>
    <w:rsid w:val="005002F6"/>
    <w:rsid w:val="00500B0B"/>
    <w:rsid w:val="0052428D"/>
    <w:rsid w:val="005257B0"/>
    <w:rsid w:val="005320B0"/>
    <w:rsid w:val="005333AB"/>
    <w:rsid w:val="00547082"/>
    <w:rsid w:val="00547444"/>
    <w:rsid w:val="0055649E"/>
    <w:rsid w:val="00557026"/>
    <w:rsid w:val="005623A5"/>
    <w:rsid w:val="00570B35"/>
    <w:rsid w:val="00570E4C"/>
    <w:rsid w:val="00572538"/>
    <w:rsid w:val="00572A41"/>
    <w:rsid w:val="00572C00"/>
    <w:rsid w:val="00572D0C"/>
    <w:rsid w:val="005858C2"/>
    <w:rsid w:val="00593016"/>
    <w:rsid w:val="005941D9"/>
    <w:rsid w:val="00597F0E"/>
    <w:rsid w:val="005A1562"/>
    <w:rsid w:val="005A4BE1"/>
    <w:rsid w:val="005A730D"/>
    <w:rsid w:val="005B7895"/>
    <w:rsid w:val="005C03E7"/>
    <w:rsid w:val="005C7118"/>
    <w:rsid w:val="005D3D39"/>
    <w:rsid w:val="005D4B1C"/>
    <w:rsid w:val="005D4C48"/>
    <w:rsid w:val="005E3FE2"/>
    <w:rsid w:val="005F5553"/>
    <w:rsid w:val="005F676E"/>
    <w:rsid w:val="005F7154"/>
    <w:rsid w:val="00600E55"/>
    <w:rsid w:val="00601989"/>
    <w:rsid w:val="00604F87"/>
    <w:rsid w:val="00606710"/>
    <w:rsid w:val="00611C76"/>
    <w:rsid w:val="00612A17"/>
    <w:rsid w:val="00621B58"/>
    <w:rsid w:val="00635D17"/>
    <w:rsid w:val="0064125C"/>
    <w:rsid w:val="00644104"/>
    <w:rsid w:val="00646B44"/>
    <w:rsid w:val="00647861"/>
    <w:rsid w:val="00667300"/>
    <w:rsid w:val="00673E09"/>
    <w:rsid w:val="006806A8"/>
    <w:rsid w:val="00680AA0"/>
    <w:rsid w:val="00681347"/>
    <w:rsid w:val="00685DD3"/>
    <w:rsid w:val="00686FB6"/>
    <w:rsid w:val="0068795F"/>
    <w:rsid w:val="0069760A"/>
    <w:rsid w:val="006A2F0C"/>
    <w:rsid w:val="006A4EA0"/>
    <w:rsid w:val="006B221B"/>
    <w:rsid w:val="006C255C"/>
    <w:rsid w:val="006C5EDE"/>
    <w:rsid w:val="006C65D0"/>
    <w:rsid w:val="006C6F0D"/>
    <w:rsid w:val="006C7ABD"/>
    <w:rsid w:val="006D4046"/>
    <w:rsid w:val="006E6E31"/>
    <w:rsid w:val="00703CB1"/>
    <w:rsid w:val="007055AD"/>
    <w:rsid w:val="00716B7C"/>
    <w:rsid w:val="00720A88"/>
    <w:rsid w:val="0072352B"/>
    <w:rsid w:val="00724E34"/>
    <w:rsid w:val="007302F8"/>
    <w:rsid w:val="00730DA3"/>
    <w:rsid w:val="00731DB2"/>
    <w:rsid w:val="00734299"/>
    <w:rsid w:val="00741035"/>
    <w:rsid w:val="007539CE"/>
    <w:rsid w:val="0076703F"/>
    <w:rsid w:val="00771510"/>
    <w:rsid w:val="007768EA"/>
    <w:rsid w:val="00780527"/>
    <w:rsid w:val="007849C5"/>
    <w:rsid w:val="007878D8"/>
    <w:rsid w:val="00796994"/>
    <w:rsid w:val="007A0BAD"/>
    <w:rsid w:val="007A0D63"/>
    <w:rsid w:val="007A33C0"/>
    <w:rsid w:val="007A649C"/>
    <w:rsid w:val="007A79C8"/>
    <w:rsid w:val="007B1678"/>
    <w:rsid w:val="007B50DB"/>
    <w:rsid w:val="007B6CDD"/>
    <w:rsid w:val="007B70ED"/>
    <w:rsid w:val="007B785A"/>
    <w:rsid w:val="007C016F"/>
    <w:rsid w:val="007C17D8"/>
    <w:rsid w:val="007C2A68"/>
    <w:rsid w:val="007C596D"/>
    <w:rsid w:val="007E4E69"/>
    <w:rsid w:val="007E5191"/>
    <w:rsid w:val="007E72C5"/>
    <w:rsid w:val="007E7C4D"/>
    <w:rsid w:val="007F0D3C"/>
    <w:rsid w:val="007F1751"/>
    <w:rsid w:val="007F5266"/>
    <w:rsid w:val="008008FA"/>
    <w:rsid w:val="00803527"/>
    <w:rsid w:val="00803CB4"/>
    <w:rsid w:val="00806EE5"/>
    <w:rsid w:val="00811D92"/>
    <w:rsid w:val="00812867"/>
    <w:rsid w:val="00813D7E"/>
    <w:rsid w:val="0081553B"/>
    <w:rsid w:val="008262F1"/>
    <w:rsid w:val="008264C3"/>
    <w:rsid w:val="00834FA4"/>
    <w:rsid w:val="008423DA"/>
    <w:rsid w:val="00843D06"/>
    <w:rsid w:val="00844758"/>
    <w:rsid w:val="00846A13"/>
    <w:rsid w:val="00852CE6"/>
    <w:rsid w:val="008530AD"/>
    <w:rsid w:val="00853BE5"/>
    <w:rsid w:val="00856E21"/>
    <w:rsid w:val="0086205E"/>
    <w:rsid w:val="00866C35"/>
    <w:rsid w:val="00867EFD"/>
    <w:rsid w:val="008748FA"/>
    <w:rsid w:val="008756E4"/>
    <w:rsid w:val="00875CEA"/>
    <w:rsid w:val="00881924"/>
    <w:rsid w:val="00882487"/>
    <w:rsid w:val="008A1A43"/>
    <w:rsid w:val="008A3D41"/>
    <w:rsid w:val="008A3EA5"/>
    <w:rsid w:val="008A427B"/>
    <w:rsid w:val="008B4457"/>
    <w:rsid w:val="008C3B9A"/>
    <w:rsid w:val="008E17BF"/>
    <w:rsid w:val="008E2A62"/>
    <w:rsid w:val="008E34BB"/>
    <w:rsid w:val="008E60AF"/>
    <w:rsid w:val="008F1019"/>
    <w:rsid w:val="008F69EB"/>
    <w:rsid w:val="00901176"/>
    <w:rsid w:val="00906228"/>
    <w:rsid w:val="009068F0"/>
    <w:rsid w:val="00907A42"/>
    <w:rsid w:val="009121E2"/>
    <w:rsid w:val="00913736"/>
    <w:rsid w:val="00913E54"/>
    <w:rsid w:val="00914A9B"/>
    <w:rsid w:val="00916CC1"/>
    <w:rsid w:val="00931CF1"/>
    <w:rsid w:val="00940425"/>
    <w:rsid w:val="00952E44"/>
    <w:rsid w:val="00955ABF"/>
    <w:rsid w:val="00955C70"/>
    <w:rsid w:val="00966C48"/>
    <w:rsid w:val="00972210"/>
    <w:rsid w:val="009760C2"/>
    <w:rsid w:val="00980354"/>
    <w:rsid w:val="00981CF0"/>
    <w:rsid w:val="00982E1D"/>
    <w:rsid w:val="00992499"/>
    <w:rsid w:val="00993368"/>
    <w:rsid w:val="009A0583"/>
    <w:rsid w:val="009A0B93"/>
    <w:rsid w:val="009A2E1F"/>
    <w:rsid w:val="009A666C"/>
    <w:rsid w:val="009B4F85"/>
    <w:rsid w:val="009C194B"/>
    <w:rsid w:val="009D7912"/>
    <w:rsid w:val="009D7E67"/>
    <w:rsid w:val="009E0573"/>
    <w:rsid w:val="009E22A8"/>
    <w:rsid w:val="009E4CD1"/>
    <w:rsid w:val="009F45A6"/>
    <w:rsid w:val="009F75F5"/>
    <w:rsid w:val="00A03D06"/>
    <w:rsid w:val="00A04157"/>
    <w:rsid w:val="00A043DB"/>
    <w:rsid w:val="00A07117"/>
    <w:rsid w:val="00A15F13"/>
    <w:rsid w:val="00A15F85"/>
    <w:rsid w:val="00A20F5D"/>
    <w:rsid w:val="00A30EDD"/>
    <w:rsid w:val="00A36333"/>
    <w:rsid w:val="00A503F7"/>
    <w:rsid w:val="00A506D8"/>
    <w:rsid w:val="00A514DA"/>
    <w:rsid w:val="00A51B48"/>
    <w:rsid w:val="00A547A0"/>
    <w:rsid w:val="00A61501"/>
    <w:rsid w:val="00A648C6"/>
    <w:rsid w:val="00A772F4"/>
    <w:rsid w:val="00A80D41"/>
    <w:rsid w:val="00A820B0"/>
    <w:rsid w:val="00A82EA8"/>
    <w:rsid w:val="00A83C6C"/>
    <w:rsid w:val="00A916BD"/>
    <w:rsid w:val="00A97011"/>
    <w:rsid w:val="00A97A17"/>
    <w:rsid w:val="00AA2419"/>
    <w:rsid w:val="00AA2903"/>
    <w:rsid w:val="00AA477D"/>
    <w:rsid w:val="00AA4F04"/>
    <w:rsid w:val="00AA562C"/>
    <w:rsid w:val="00AB1A6B"/>
    <w:rsid w:val="00AD28D9"/>
    <w:rsid w:val="00AD4867"/>
    <w:rsid w:val="00AE38BC"/>
    <w:rsid w:val="00AE5E57"/>
    <w:rsid w:val="00AE69CE"/>
    <w:rsid w:val="00AE771D"/>
    <w:rsid w:val="00AF342D"/>
    <w:rsid w:val="00AF6361"/>
    <w:rsid w:val="00B0238F"/>
    <w:rsid w:val="00B04CAE"/>
    <w:rsid w:val="00B07950"/>
    <w:rsid w:val="00B2268E"/>
    <w:rsid w:val="00B248AD"/>
    <w:rsid w:val="00B40E46"/>
    <w:rsid w:val="00B41D56"/>
    <w:rsid w:val="00B51A35"/>
    <w:rsid w:val="00B57AF0"/>
    <w:rsid w:val="00B6642D"/>
    <w:rsid w:val="00B713EB"/>
    <w:rsid w:val="00B73C9C"/>
    <w:rsid w:val="00B92F36"/>
    <w:rsid w:val="00B93839"/>
    <w:rsid w:val="00BA24D3"/>
    <w:rsid w:val="00BA4540"/>
    <w:rsid w:val="00BB14DD"/>
    <w:rsid w:val="00BB2277"/>
    <w:rsid w:val="00BB3E50"/>
    <w:rsid w:val="00BC1AA7"/>
    <w:rsid w:val="00BC55CB"/>
    <w:rsid w:val="00BC7B6C"/>
    <w:rsid w:val="00BD091C"/>
    <w:rsid w:val="00BD7C94"/>
    <w:rsid w:val="00BF06EA"/>
    <w:rsid w:val="00BF79C4"/>
    <w:rsid w:val="00C172BC"/>
    <w:rsid w:val="00C31967"/>
    <w:rsid w:val="00C3203C"/>
    <w:rsid w:val="00C44053"/>
    <w:rsid w:val="00C44265"/>
    <w:rsid w:val="00C46B28"/>
    <w:rsid w:val="00C51E96"/>
    <w:rsid w:val="00C62516"/>
    <w:rsid w:val="00C625D1"/>
    <w:rsid w:val="00C75C50"/>
    <w:rsid w:val="00C76D8F"/>
    <w:rsid w:val="00C82354"/>
    <w:rsid w:val="00C82506"/>
    <w:rsid w:val="00C82B14"/>
    <w:rsid w:val="00C83C35"/>
    <w:rsid w:val="00C879C7"/>
    <w:rsid w:val="00C904B0"/>
    <w:rsid w:val="00C94752"/>
    <w:rsid w:val="00CA59CF"/>
    <w:rsid w:val="00CC308B"/>
    <w:rsid w:val="00CC3B97"/>
    <w:rsid w:val="00CC65DC"/>
    <w:rsid w:val="00CC7D3A"/>
    <w:rsid w:val="00CD2686"/>
    <w:rsid w:val="00CD6734"/>
    <w:rsid w:val="00CE029F"/>
    <w:rsid w:val="00CE364F"/>
    <w:rsid w:val="00CE5CD4"/>
    <w:rsid w:val="00CF0195"/>
    <w:rsid w:val="00CF11F8"/>
    <w:rsid w:val="00D029CE"/>
    <w:rsid w:val="00D034F7"/>
    <w:rsid w:val="00D13C2D"/>
    <w:rsid w:val="00D252DB"/>
    <w:rsid w:val="00D27241"/>
    <w:rsid w:val="00D35566"/>
    <w:rsid w:val="00D57055"/>
    <w:rsid w:val="00D6186F"/>
    <w:rsid w:val="00D65293"/>
    <w:rsid w:val="00D756A0"/>
    <w:rsid w:val="00D80BBC"/>
    <w:rsid w:val="00D838D5"/>
    <w:rsid w:val="00D9112D"/>
    <w:rsid w:val="00DA188C"/>
    <w:rsid w:val="00DA5D7F"/>
    <w:rsid w:val="00DA6B60"/>
    <w:rsid w:val="00DA77B8"/>
    <w:rsid w:val="00DB10BA"/>
    <w:rsid w:val="00DB2B6E"/>
    <w:rsid w:val="00DB5D5B"/>
    <w:rsid w:val="00DC2B35"/>
    <w:rsid w:val="00DD5A1D"/>
    <w:rsid w:val="00DE5FFC"/>
    <w:rsid w:val="00DF6A7D"/>
    <w:rsid w:val="00E018F0"/>
    <w:rsid w:val="00E03969"/>
    <w:rsid w:val="00E06EFD"/>
    <w:rsid w:val="00E12B6B"/>
    <w:rsid w:val="00E21003"/>
    <w:rsid w:val="00E213BE"/>
    <w:rsid w:val="00E26DD5"/>
    <w:rsid w:val="00E3074E"/>
    <w:rsid w:val="00E32CA0"/>
    <w:rsid w:val="00E4025B"/>
    <w:rsid w:val="00E50E96"/>
    <w:rsid w:val="00E52285"/>
    <w:rsid w:val="00E5453B"/>
    <w:rsid w:val="00E64970"/>
    <w:rsid w:val="00E64E9B"/>
    <w:rsid w:val="00E71E1F"/>
    <w:rsid w:val="00E75B4E"/>
    <w:rsid w:val="00E7613E"/>
    <w:rsid w:val="00E811DE"/>
    <w:rsid w:val="00E90EC2"/>
    <w:rsid w:val="00E977AB"/>
    <w:rsid w:val="00EA0558"/>
    <w:rsid w:val="00EA0F93"/>
    <w:rsid w:val="00EA3618"/>
    <w:rsid w:val="00EB0C92"/>
    <w:rsid w:val="00EB4447"/>
    <w:rsid w:val="00EC07CC"/>
    <w:rsid w:val="00ED5079"/>
    <w:rsid w:val="00ED526D"/>
    <w:rsid w:val="00EE28C6"/>
    <w:rsid w:val="00EE2908"/>
    <w:rsid w:val="00EE31F8"/>
    <w:rsid w:val="00EF17BA"/>
    <w:rsid w:val="00EF538C"/>
    <w:rsid w:val="00F16A8B"/>
    <w:rsid w:val="00F31320"/>
    <w:rsid w:val="00F35CFD"/>
    <w:rsid w:val="00F374AF"/>
    <w:rsid w:val="00F44D09"/>
    <w:rsid w:val="00F5141D"/>
    <w:rsid w:val="00F566BA"/>
    <w:rsid w:val="00F62B2A"/>
    <w:rsid w:val="00F73926"/>
    <w:rsid w:val="00F76B86"/>
    <w:rsid w:val="00F80B2A"/>
    <w:rsid w:val="00F86371"/>
    <w:rsid w:val="00F8690E"/>
    <w:rsid w:val="00F949D9"/>
    <w:rsid w:val="00FA64F6"/>
    <w:rsid w:val="00FB4E04"/>
    <w:rsid w:val="00FB7CAE"/>
    <w:rsid w:val="00FD5237"/>
    <w:rsid w:val="00FD5EE1"/>
    <w:rsid w:val="00FE42D3"/>
    <w:rsid w:val="00FE63B8"/>
    <w:rsid w:val="00FF0A41"/>
    <w:rsid w:val="00FF2AAD"/>
    <w:rsid w:val="00FF5430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43BD11E8"/>
  <w15:docId w15:val="{F1D73561-89F0-4A71-831C-BF4020170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498B"/>
    <w:rPr>
      <w:lang w:val="pl-PL" w:eastAsia="pl-PL"/>
    </w:rPr>
  </w:style>
  <w:style w:type="paragraph" w:styleId="Heading1">
    <w:name w:val="heading 1"/>
    <w:basedOn w:val="Normal"/>
    <w:next w:val="Normal"/>
    <w:qFormat/>
    <w:rsid w:val="0036498B"/>
    <w:pPr>
      <w:keepNext/>
      <w:outlineLvl w:val="0"/>
    </w:pPr>
    <w:rPr>
      <w:rFonts w:ascii="Arial" w:hAnsi="Arial"/>
      <w:b/>
      <w:sz w:val="24"/>
    </w:rPr>
  </w:style>
  <w:style w:type="paragraph" w:styleId="Heading2">
    <w:name w:val="heading 2"/>
    <w:basedOn w:val="Normal"/>
    <w:next w:val="Normal"/>
    <w:link w:val="Heading2Char"/>
    <w:qFormat/>
    <w:rsid w:val="0036498B"/>
    <w:pPr>
      <w:keepNext/>
      <w:outlineLvl w:val="1"/>
    </w:pPr>
    <w:rPr>
      <w:rFonts w:ascii="Arial" w:hAnsi="Arial"/>
      <w:b/>
      <w:sz w:val="18"/>
    </w:rPr>
  </w:style>
  <w:style w:type="paragraph" w:styleId="Heading3">
    <w:name w:val="heading 3"/>
    <w:basedOn w:val="Normal"/>
    <w:next w:val="Normal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 w:val="24"/>
      <w:lang w:val="de-DE"/>
    </w:rPr>
  </w:style>
  <w:style w:type="paragraph" w:styleId="Heading4">
    <w:name w:val="heading 4"/>
    <w:basedOn w:val="Normal"/>
    <w:next w:val="Normal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lang w:val="de-DE"/>
    </w:rPr>
  </w:style>
  <w:style w:type="paragraph" w:styleId="Heading5">
    <w:name w:val="heading 5"/>
    <w:basedOn w:val="Normal"/>
    <w:next w:val="Normal"/>
    <w:qFormat/>
    <w:rsid w:val="0036498B"/>
    <w:pPr>
      <w:keepNext/>
      <w:outlineLvl w:val="4"/>
    </w:pPr>
    <w:rPr>
      <w:rFonts w:ascii="Arial" w:hAnsi="Arial" w:cs="Arial"/>
      <w:i/>
      <w:iCs/>
      <w:sz w:val="28"/>
    </w:rPr>
  </w:style>
  <w:style w:type="paragraph" w:styleId="Heading6">
    <w:name w:val="heading 6"/>
    <w:basedOn w:val="Normal"/>
    <w:next w:val="Normal"/>
    <w:qFormat/>
    <w:rsid w:val="0036498B"/>
    <w:pPr>
      <w:keepNext/>
      <w:outlineLvl w:val="5"/>
    </w:pPr>
    <w:rPr>
      <w:rFonts w:ascii="Arial" w:hAnsi="Arial" w:cs="Arial"/>
      <w:sz w:val="24"/>
    </w:rPr>
  </w:style>
  <w:style w:type="paragraph" w:styleId="Heading7">
    <w:name w:val="heading 7"/>
    <w:basedOn w:val="Normal"/>
    <w:next w:val="Normal"/>
    <w:qFormat/>
    <w:rsid w:val="0036498B"/>
    <w:pPr>
      <w:keepNext/>
      <w:jc w:val="center"/>
      <w:outlineLvl w:val="6"/>
    </w:pPr>
    <w:rPr>
      <w:rFonts w:ascii="Arial" w:hAnsi="Arial" w:cs="Arial"/>
      <w:sz w:val="24"/>
      <w:lang w:val="de-DE"/>
    </w:rPr>
  </w:style>
  <w:style w:type="paragraph" w:styleId="Heading8">
    <w:name w:val="heading 8"/>
    <w:basedOn w:val="Normal"/>
    <w:next w:val="Normal"/>
    <w:qFormat/>
    <w:rsid w:val="0036498B"/>
    <w:pPr>
      <w:keepNext/>
      <w:ind w:left="360"/>
      <w:jc w:val="center"/>
      <w:outlineLvl w:val="7"/>
    </w:pPr>
    <w:rPr>
      <w:sz w:val="24"/>
    </w:rPr>
  </w:style>
  <w:style w:type="paragraph" w:styleId="Heading9">
    <w:name w:val="heading 9"/>
    <w:basedOn w:val="Normal"/>
    <w:next w:val="Normal"/>
    <w:qFormat/>
    <w:rsid w:val="0036498B"/>
    <w:pPr>
      <w:keepNext/>
      <w:spacing w:line="360" w:lineRule="auto"/>
      <w:ind w:left="2880" w:firstLine="720"/>
      <w:jc w:val="center"/>
      <w:outlineLvl w:val="8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6498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36498B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uiPriority w:val="99"/>
    <w:rsid w:val="0036498B"/>
    <w:rPr>
      <w:color w:val="0000FF"/>
      <w:u w:val="single"/>
    </w:rPr>
  </w:style>
  <w:style w:type="paragraph" w:styleId="BodyText">
    <w:name w:val="Body Text"/>
    <w:basedOn w:val="Normal"/>
    <w:rsid w:val="0036498B"/>
    <w:pPr>
      <w:ind w:right="-533"/>
      <w:jc w:val="center"/>
    </w:pPr>
    <w:rPr>
      <w:rFonts w:ascii="Arial" w:hAnsi="Arial"/>
      <w:sz w:val="16"/>
    </w:rPr>
  </w:style>
  <w:style w:type="paragraph" w:styleId="Caption">
    <w:name w:val="caption"/>
    <w:basedOn w:val="Normal"/>
    <w:next w:val="Normal"/>
    <w:qFormat/>
    <w:rsid w:val="0036498B"/>
    <w:pPr>
      <w:spacing w:before="120" w:after="120"/>
    </w:pPr>
    <w:rPr>
      <w:b/>
      <w:bCs/>
      <w:noProof/>
    </w:rPr>
  </w:style>
  <w:style w:type="paragraph" w:styleId="BodyText2">
    <w:name w:val="Body Text 2"/>
    <w:basedOn w:val="Normal"/>
    <w:rsid w:val="0036498B"/>
    <w:rPr>
      <w:sz w:val="24"/>
    </w:rPr>
  </w:style>
  <w:style w:type="paragraph" w:styleId="BodyTextIndent">
    <w:name w:val="Body Text Indent"/>
    <w:basedOn w:val="Normal"/>
    <w:rsid w:val="0036498B"/>
    <w:pPr>
      <w:ind w:left="360"/>
    </w:pPr>
    <w:rPr>
      <w:sz w:val="24"/>
    </w:rPr>
  </w:style>
  <w:style w:type="character" w:styleId="FollowedHyperlink">
    <w:name w:val="FollowedHyperlink"/>
    <w:basedOn w:val="DefaultParagraphFont"/>
    <w:rsid w:val="0036498B"/>
    <w:rPr>
      <w:color w:val="800080"/>
      <w:u w:val="single"/>
    </w:rPr>
  </w:style>
  <w:style w:type="paragraph" w:styleId="BodyText3">
    <w:name w:val="Body Text 3"/>
    <w:basedOn w:val="Normal"/>
    <w:rsid w:val="0036498B"/>
    <w:pPr>
      <w:spacing w:line="360" w:lineRule="auto"/>
      <w:jc w:val="both"/>
    </w:pPr>
    <w:rPr>
      <w:rFonts w:ascii="Arial" w:hAnsi="Arial" w:cs="Arial"/>
      <w:sz w:val="28"/>
    </w:rPr>
  </w:style>
  <w:style w:type="paragraph" w:styleId="BalloonText">
    <w:name w:val="Balloon Text"/>
    <w:basedOn w:val="Normal"/>
    <w:semiHidden/>
    <w:rsid w:val="00A648C6"/>
    <w:rPr>
      <w:rFonts w:ascii="Tahoma" w:hAnsi="Tahoma" w:cs="Tahoma"/>
      <w:sz w:val="16"/>
      <w:szCs w:val="16"/>
    </w:rPr>
  </w:style>
  <w:style w:type="paragraph" w:styleId="List">
    <w:name w:val="List"/>
    <w:basedOn w:val="Normal"/>
    <w:rsid w:val="00500B0B"/>
    <w:pPr>
      <w:ind w:left="283" w:hanging="283"/>
    </w:pPr>
    <w:rPr>
      <w:rFonts w:ascii="Tahoma" w:hAnsi="Tahoma"/>
      <w:sz w:val="24"/>
      <w:szCs w:val="24"/>
      <w:lang w:val="en-US" w:eastAsia="en-US"/>
    </w:rPr>
  </w:style>
  <w:style w:type="paragraph" w:styleId="EndnoteText">
    <w:name w:val="endnote text"/>
    <w:basedOn w:val="Normal"/>
    <w:semiHidden/>
    <w:rsid w:val="005941D9"/>
  </w:style>
  <w:style w:type="character" w:styleId="EndnoteReference">
    <w:name w:val="endnote reference"/>
    <w:basedOn w:val="DefaultParagraphFont"/>
    <w:semiHidden/>
    <w:rsid w:val="005941D9"/>
    <w:rPr>
      <w:vertAlign w:val="superscript"/>
    </w:rPr>
  </w:style>
  <w:style w:type="paragraph" w:styleId="ListParagraph">
    <w:name w:val="List Paragraph"/>
    <w:basedOn w:val="Normal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Heading2Char">
    <w:name w:val="Heading 2 Char"/>
    <w:basedOn w:val="DefaultParagraphFont"/>
    <w:link w:val="Heading2"/>
    <w:rsid w:val="00B248AD"/>
    <w:rPr>
      <w:rFonts w:ascii="Arial" w:hAnsi="Arial"/>
      <w:b/>
      <w:sz w:val="18"/>
      <w:lang w:val="pl-PL" w:eastAsia="pl-PL"/>
    </w:rPr>
  </w:style>
  <w:style w:type="paragraph" w:styleId="NormalWeb">
    <w:name w:val="Normal (Web)"/>
    <w:basedOn w:val="Normal"/>
    <w:uiPriority w:val="99"/>
    <w:rsid w:val="00B248AD"/>
    <w:rPr>
      <w:rFonts w:eastAsia="Times"/>
      <w:sz w:val="24"/>
      <w:szCs w:val="24"/>
      <w:lang w:bidi="pl-PL"/>
    </w:rPr>
  </w:style>
  <w:style w:type="paragraph" w:styleId="CommentText">
    <w:name w:val="annotation text"/>
    <w:basedOn w:val="Normal"/>
    <w:link w:val="CommentTextChar"/>
    <w:uiPriority w:val="99"/>
    <w:rsid w:val="00F44D09"/>
    <w:rPr>
      <w:rFonts w:ascii="Arial" w:hAnsi="Arial"/>
      <w:noProof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44D09"/>
    <w:rPr>
      <w:rFonts w:ascii="Arial" w:hAnsi="Arial"/>
      <w:noProof/>
    </w:rPr>
  </w:style>
  <w:style w:type="character" w:styleId="CommentReference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efaultParagraphFont"/>
    <w:rsid w:val="00B92F36"/>
  </w:style>
  <w:style w:type="paragraph" w:styleId="NoSpacing">
    <w:name w:val="No Spacing"/>
    <w:uiPriority w:val="1"/>
    <w:qFormat/>
    <w:rsid w:val="00C625D1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paragraph">
    <w:name w:val="paragraph"/>
    <w:basedOn w:val="Normal"/>
    <w:uiPriority w:val="99"/>
    <w:semiHidden/>
    <w:rsid w:val="00C625D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Wzmianka1">
    <w:name w:val="Wzmianka1"/>
    <w:basedOn w:val="DefaultParagraphFont"/>
    <w:uiPriority w:val="99"/>
    <w:semiHidden/>
    <w:unhideWhenUsed/>
    <w:rsid w:val="00C625D1"/>
    <w:rPr>
      <w:color w:val="2B579A"/>
      <w:shd w:val="clear" w:color="auto" w:fill="E6E6E6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75D09"/>
    <w:rPr>
      <w:rFonts w:ascii="Times New Roman" w:hAnsi="Times New Roman"/>
      <w:b/>
      <w:bCs/>
      <w:noProof w:val="0"/>
      <w:lang w:val="pl-PL" w:eastAsia="pl-PL"/>
    </w:rPr>
  </w:style>
  <w:style w:type="character" w:customStyle="1" w:styleId="CommentSubjectChar">
    <w:name w:val="Comment Subject Char"/>
    <w:basedOn w:val="CommentTextChar"/>
    <w:link w:val="CommentSubject"/>
    <w:semiHidden/>
    <w:rsid w:val="00175D09"/>
    <w:rPr>
      <w:rFonts w:ascii="Arial" w:hAnsi="Arial"/>
      <w:b/>
      <w:bCs/>
      <w:noProof/>
      <w:lang w:val="pl-PL" w:eastAsia="pl-PL"/>
    </w:rPr>
  </w:style>
  <w:style w:type="character" w:customStyle="1" w:styleId="Nierozpoznanawzmianka1">
    <w:name w:val="Nierozpoznana wzmianka1"/>
    <w:basedOn w:val="DefaultParagraphFont"/>
    <w:uiPriority w:val="99"/>
    <w:semiHidden/>
    <w:unhideWhenUsed/>
    <w:rsid w:val="007B70ED"/>
    <w:rPr>
      <w:color w:val="808080"/>
      <w:shd w:val="clear" w:color="auto" w:fill="E6E6E6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A3EA5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183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ohndeereshop.com/pl_pl/" TargetMode="External"/><Relationship Id="rId13" Type="http://schemas.openxmlformats.org/officeDocument/2006/relationships/hyperlink" Target="https://www.facebook.com/JohnDeerePolska/?fref=ts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przemek.duszczak@dotpr.p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user/JohnDeer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DziamskiPiotr@JohnDeere.com" TargetMode="External"/><Relationship Id="rId10" Type="http://schemas.openxmlformats.org/officeDocument/2006/relationships/hyperlink" Target="http://pl.100yearsjohndeeretractors.com/O-konkursie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pl.100yearsjohndeeretractors.com" TargetMode="External"/><Relationship Id="rId14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BB946-B839-45B4-B459-F1419336B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JDIN New Logo Letter Template.dot</Template>
  <TotalTime>7</TotalTime>
  <Pages>2</Pages>
  <Words>394</Words>
  <Characters>2819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3207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European Office</dc:creator>
  <cp:lastModifiedBy>Dziamski Piotr</cp:lastModifiedBy>
  <cp:revision>6</cp:revision>
  <cp:lastPrinted>2017-08-27T21:14:00Z</cp:lastPrinted>
  <dcterms:created xsi:type="dcterms:W3CDTF">2018-05-10T14:38:00Z</dcterms:created>
  <dcterms:modified xsi:type="dcterms:W3CDTF">2018-05-11T09:05:00Z</dcterms:modified>
</cp:coreProperties>
</file>